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137BC4" w14:textId="4C09C984" w:rsidR="00EE7FC0" w:rsidRPr="00EE7FC0" w:rsidRDefault="00EE7FC0" w:rsidP="00EE7FC0">
      <w:pPr>
        <w:pStyle w:val="Normal1"/>
        <w:ind w:right="-52"/>
        <w:jc w:val="center"/>
        <w:rPr>
          <w:rFonts w:ascii="Arial" w:eastAsia="Garamond" w:hAnsi="Arial" w:cs="Arial"/>
          <w:b/>
          <w:sz w:val="36"/>
          <w:szCs w:val="36"/>
        </w:rPr>
      </w:pPr>
      <w:r w:rsidRPr="00EE7FC0">
        <w:rPr>
          <w:rFonts w:ascii="Arial" w:eastAsia="Garamond" w:hAnsi="Arial" w:cs="Arial"/>
          <w:b/>
          <w:sz w:val="36"/>
          <w:szCs w:val="36"/>
        </w:rPr>
        <w:t xml:space="preserve">Client </w:t>
      </w:r>
      <w:r w:rsidR="002E3048">
        <w:rPr>
          <w:rFonts w:ascii="Arial" w:eastAsia="Garamond" w:hAnsi="Arial" w:cs="Arial"/>
          <w:b/>
          <w:sz w:val="36"/>
          <w:szCs w:val="36"/>
        </w:rPr>
        <w:t>Details</w:t>
      </w:r>
      <w:r w:rsidRPr="00EE7FC0">
        <w:rPr>
          <w:rFonts w:ascii="Arial" w:eastAsia="Garamond" w:hAnsi="Arial" w:cs="Arial"/>
          <w:b/>
          <w:sz w:val="36"/>
          <w:szCs w:val="36"/>
        </w:rPr>
        <w:t xml:space="preserve"> Form</w:t>
      </w:r>
    </w:p>
    <w:p w14:paraId="4A8CB58C" w14:textId="131D86CA" w:rsidR="00EE7FC0" w:rsidRDefault="00EE7FC0" w:rsidP="00EE7FC0">
      <w:pPr>
        <w:rPr>
          <w:lang w:val="en-US"/>
        </w:rPr>
      </w:pPr>
    </w:p>
    <w:p w14:paraId="6EC8BF6F" w14:textId="77777777" w:rsidR="00EE7FC0" w:rsidRPr="00EE7FC0" w:rsidRDefault="00EE7FC0" w:rsidP="00EE7FC0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3118"/>
        <w:gridCol w:w="3559"/>
      </w:tblGrid>
      <w:tr w:rsidR="00184B37" w:rsidRPr="002E3048" w14:paraId="39AB1A50" w14:textId="77777777" w:rsidTr="00865553">
        <w:tc>
          <w:tcPr>
            <w:tcW w:w="1980" w:type="dxa"/>
            <w:shd w:val="clear" w:color="auto" w:fill="F2F2F2" w:themeFill="background1" w:themeFillShade="F2"/>
          </w:tcPr>
          <w:p w14:paraId="250FAE3E" w14:textId="64AC94CA" w:rsidR="00184B37" w:rsidRPr="002E3048" w:rsidRDefault="002E3048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Given Name:</w:t>
            </w:r>
          </w:p>
        </w:tc>
        <w:tc>
          <w:tcPr>
            <w:tcW w:w="6677" w:type="dxa"/>
            <w:gridSpan w:val="2"/>
            <w:shd w:val="clear" w:color="auto" w:fill="F2F2F2" w:themeFill="background1" w:themeFillShade="F2"/>
          </w:tcPr>
          <w:p w14:paraId="659C5664" w14:textId="47C8B690" w:rsidR="00184B37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Bryan</w:t>
            </w:r>
          </w:p>
        </w:tc>
      </w:tr>
      <w:tr w:rsidR="00184B37" w:rsidRPr="002E3048" w14:paraId="5028E924" w14:textId="77777777" w:rsidTr="00184B37">
        <w:tc>
          <w:tcPr>
            <w:tcW w:w="1980" w:type="dxa"/>
          </w:tcPr>
          <w:p w14:paraId="741D3CAF" w14:textId="4BD4EB04" w:rsidR="00184B37" w:rsidRPr="002E3048" w:rsidRDefault="002E3048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Surname:</w:t>
            </w:r>
          </w:p>
        </w:tc>
        <w:tc>
          <w:tcPr>
            <w:tcW w:w="6677" w:type="dxa"/>
            <w:gridSpan w:val="2"/>
          </w:tcPr>
          <w:p w14:paraId="20AE0CAC" w14:textId="65FB3A68" w:rsidR="00184B37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Botterill</w:t>
            </w:r>
          </w:p>
        </w:tc>
      </w:tr>
      <w:tr w:rsidR="002F3640" w:rsidRPr="002E3048" w14:paraId="6A5854FF" w14:textId="77777777" w:rsidTr="002F3640">
        <w:tc>
          <w:tcPr>
            <w:tcW w:w="1980" w:type="dxa"/>
          </w:tcPr>
          <w:p w14:paraId="4C84EEEE" w14:textId="77777777" w:rsidR="002F3640" w:rsidRPr="002E3048" w:rsidRDefault="002F3640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Preferred Name:</w:t>
            </w:r>
          </w:p>
        </w:tc>
        <w:tc>
          <w:tcPr>
            <w:tcW w:w="3118" w:type="dxa"/>
          </w:tcPr>
          <w:p w14:paraId="22CF0D09" w14:textId="407FC145" w:rsidR="002F3640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Bryan</w:t>
            </w:r>
          </w:p>
        </w:tc>
        <w:tc>
          <w:tcPr>
            <w:tcW w:w="3559" w:type="dxa"/>
          </w:tcPr>
          <w:p w14:paraId="7C33CD4F" w14:textId="3BDF9B23" w:rsidR="002F3640" w:rsidRPr="002E3048" w:rsidRDefault="002F3640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Date of Birth:</w:t>
            </w:r>
            <w:r w:rsidR="002C06B2">
              <w:rPr>
                <w:rFonts w:ascii="Arial" w:hAnsi="Arial" w:cs="Arial"/>
              </w:rPr>
              <w:t>23/12/1988</w:t>
            </w:r>
          </w:p>
        </w:tc>
      </w:tr>
      <w:tr w:rsidR="00184B37" w:rsidRPr="002E3048" w14:paraId="6643FACA" w14:textId="77777777" w:rsidTr="00184B37">
        <w:tc>
          <w:tcPr>
            <w:tcW w:w="1980" w:type="dxa"/>
          </w:tcPr>
          <w:p w14:paraId="59C199DF" w14:textId="77777777" w:rsidR="00184B37" w:rsidRPr="002E3048" w:rsidRDefault="00184B37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Address:</w:t>
            </w:r>
          </w:p>
        </w:tc>
        <w:tc>
          <w:tcPr>
            <w:tcW w:w="6677" w:type="dxa"/>
            <w:gridSpan w:val="2"/>
          </w:tcPr>
          <w:p w14:paraId="7338D4AE" w14:textId="2EA82B98" w:rsidR="00184B37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Unit 6 / 7 Wastell Street, Northcote, VIC</w:t>
            </w:r>
          </w:p>
        </w:tc>
      </w:tr>
      <w:tr w:rsidR="00184B37" w:rsidRPr="002E3048" w14:paraId="4E913D1B" w14:textId="77777777" w:rsidTr="00184B37">
        <w:tc>
          <w:tcPr>
            <w:tcW w:w="1980" w:type="dxa"/>
          </w:tcPr>
          <w:p w14:paraId="58F900A8" w14:textId="77777777" w:rsidR="00184B37" w:rsidRPr="002E3048" w:rsidRDefault="00184B37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Telephone:</w:t>
            </w:r>
          </w:p>
        </w:tc>
        <w:tc>
          <w:tcPr>
            <w:tcW w:w="6677" w:type="dxa"/>
            <w:gridSpan w:val="2"/>
          </w:tcPr>
          <w:p w14:paraId="639B0EBC" w14:textId="42A90A7E" w:rsidR="00184B37" w:rsidRPr="002E3048" w:rsidRDefault="00184B37" w:rsidP="00CB4986">
            <w:pPr>
              <w:pStyle w:val="BodyText"/>
              <w:rPr>
                <w:rFonts w:ascii="Arial" w:hAnsi="Arial" w:cs="Arial"/>
              </w:rPr>
            </w:pPr>
          </w:p>
        </w:tc>
      </w:tr>
      <w:tr w:rsidR="00184B37" w:rsidRPr="002E3048" w14:paraId="3D00F980" w14:textId="77777777" w:rsidTr="00184B37">
        <w:tc>
          <w:tcPr>
            <w:tcW w:w="1980" w:type="dxa"/>
          </w:tcPr>
          <w:p w14:paraId="34E2037C" w14:textId="77777777" w:rsidR="00184B37" w:rsidRPr="002E3048" w:rsidRDefault="00184B37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Mobile:</w:t>
            </w:r>
          </w:p>
        </w:tc>
        <w:tc>
          <w:tcPr>
            <w:tcW w:w="6677" w:type="dxa"/>
            <w:gridSpan w:val="2"/>
          </w:tcPr>
          <w:p w14:paraId="5DAC7B3F" w14:textId="6A04624B" w:rsidR="00184B37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0423379146</w:t>
            </w:r>
          </w:p>
        </w:tc>
      </w:tr>
      <w:tr w:rsidR="00184B37" w:rsidRPr="002E3048" w14:paraId="4CB47BA0" w14:textId="77777777" w:rsidTr="00184B37">
        <w:tc>
          <w:tcPr>
            <w:tcW w:w="1980" w:type="dxa"/>
          </w:tcPr>
          <w:p w14:paraId="697086A1" w14:textId="77777777" w:rsidR="00184B37" w:rsidRPr="002E3048" w:rsidRDefault="00184B37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Email:</w:t>
            </w:r>
          </w:p>
        </w:tc>
        <w:tc>
          <w:tcPr>
            <w:tcW w:w="6677" w:type="dxa"/>
            <w:gridSpan w:val="2"/>
          </w:tcPr>
          <w:p w14:paraId="1CE9B43E" w14:textId="6B2F44E0" w:rsidR="00184B37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bryanbotterill@gmail.com</w:t>
            </w:r>
          </w:p>
        </w:tc>
      </w:tr>
      <w:tr w:rsidR="00CB4986" w:rsidRPr="002E3048" w14:paraId="70364AF2" w14:textId="77777777" w:rsidTr="00184B37">
        <w:tc>
          <w:tcPr>
            <w:tcW w:w="1980" w:type="dxa"/>
          </w:tcPr>
          <w:p w14:paraId="42F77F71" w14:textId="77777777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Marital Status:</w:t>
            </w:r>
          </w:p>
        </w:tc>
        <w:tc>
          <w:tcPr>
            <w:tcW w:w="6677" w:type="dxa"/>
            <w:gridSpan w:val="2"/>
          </w:tcPr>
          <w:p w14:paraId="2BE0F57B" w14:textId="6ABBEBA6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</w:p>
        </w:tc>
      </w:tr>
      <w:tr w:rsidR="00184B37" w:rsidRPr="002E3048" w14:paraId="043484DF" w14:textId="77777777" w:rsidTr="00184B37">
        <w:tc>
          <w:tcPr>
            <w:tcW w:w="1980" w:type="dxa"/>
          </w:tcPr>
          <w:p w14:paraId="6DE608E4" w14:textId="77777777" w:rsidR="00184B37" w:rsidRPr="002E3048" w:rsidRDefault="00184B37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Diagnosis:</w:t>
            </w:r>
          </w:p>
        </w:tc>
        <w:tc>
          <w:tcPr>
            <w:tcW w:w="6677" w:type="dxa"/>
            <w:gridSpan w:val="2"/>
          </w:tcPr>
          <w:p w14:paraId="2CF01115" w14:textId="3163DC71" w:rsidR="00184B37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Encephalitis</w:t>
            </w:r>
            <w:r w:rsidR="00DA49DF">
              <w:rPr>
                <w:rFonts w:ascii="Arial" w:hAnsi="Arial" w:cs="Arial"/>
              </w:rPr>
              <w:t xml:space="preserve"> – Memory Issues</w:t>
            </w:r>
          </w:p>
          <w:p w14:paraId="10CC2F05" w14:textId="77777777" w:rsidR="002F3640" w:rsidRPr="002E3048" w:rsidRDefault="002F3640" w:rsidP="00CB4986">
            <w:pPr>
              <w:pStyle w:val="BodyText"/>
              <w:rPr>
                <w:rFonts w:ascii="Arial" w:hAnsi="Arial" w:cs="Arial"/>
              </w:rPr>
            </w:pPr>
          </w:p>
        </w:tc>
      </w:tr>
      <w:tr w:rsidR="00184B37" w:rsidRPr="002E3048" w14:paraId="69457F5C" w14:textId="77777777" w:rsidTr="00184B37">
        <w:tc>
          <w:tcPr>
            <w:tcW w:w="1980" w:type="dxa"/>
          </w:tcPr>
          <w:p w14:paraId="6DDA1F5F" w14:textId="77777777" w:rsidR="00184B37" w:rsidRPr="002E3048" w:rsidRDefault="00184B37" w:rsidP="00CB4986">
            <w:pPr>
              <w:pStyle w:val="BodyText"/>
              <w:rPr>
                <w:rFonts w:ascii="Arial" w:hAnsi="Arial" w:cs="Arial"/>
                <w:color w:val="FF0000"/>
              </w:rPr>
            </w:pPr>
            <w:r w:rsidRPr="002E3048">
              <w:rPr>
                <w:rFonts w:ascii="Arial" w:hAnsi="Arial" w:cs="Arial"/>
              </w:rPr>
              <w:t>Allergies:</w:t>
            </w:r>
          </w:p>
        </w:tc>
        <w:tc>
          <w:tcPr>
            <w:tcW w:w="6677" w:type="dxa"/>
            <w:gridSpan w:val="2"/>
          </w:tcPr>
          <w:p w14:paraId="63F280D6" w14:textId="16002874" w:rsidR="00184B37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Dust Mites, Pollen</w:t>
            </w:r>
          </w:p>
        </w:tc>
      </w:tr>
    </w:tbl>
    <w:p w14:paraId="2A33E2A9" w14:textId="77777777" w:rsidR="00A052EF" w:rsidRPr="002E3048" w:rsidRDefault="00A052EF" w:rsidP="00184B37">
      <w:pPr>
        <w:rPr>
          <w:rFonts w:ascii="Arial" w:hAnsi="Arial" w:cs="Arial"/>
        </w:rPr>
      </w:pPr>
    </w:p>
    <w:tbl>
      <w:tblPr>
        <w:tblW w:w="8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6"/>
        <w:gridCol w:w="2944"/>
        <w:gridCol w:w="1566"/>
        <w:gridCol w:w="2581"/>
      </w:tblGrid>
      <w:tr w:rsidR="002C06B2" w:rsidRPr="002E3048" w14:paraId="0B482FC3" w14:textId="77777777" w:rsidTr="00865553">
        <w:tc>
          <w:tcPr>
            <w:tcW w:w="3964" w:type="dxa"/>
            <w:gridSpan w:val="2"/>
            <w:shd w:val="clear" w:color="auto" w:fill="F2F2F2" w:themeFill="background1" w:themeFillShade="F2"/>
          </w:tcPr>
          <w:p w14:paraId="238B3900" w14:textId="77777777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Next of Kin/Emergency Contact (1)</w:t>
            </w:r>
          </w:p>
        </w:tc>
        <w:tc>
          <w:tcPr>
            <w:tcW w:w="4693" w:type="dxa"/>
            <w:gridSpan w:val="2"/>
            <w:shd w:val="clear" w:color="auto" w:fill="F2F2F2" w:themeFill="background1" w:themeFillShade="F2"/>
          </w:tcPr>
          <w:p w14:paraId="2F16730B" w14:textId="77777777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Next of Kin/Emergency Contact (2)</w:t>
            </w:r>
          </w:p>
        </w:tc>
      </w:tr>
      <w:tr w:rsidR="002C06B2" w:rsidRPr="002E3048" w14:paraId="31FC9BD4" w14:textId="77777777" w:rsidTr="00CB4986">
        <w:tc>
          <w:tcPr>
            <w:tcW w:w="1523" w:type="dxa"/>
          </w:tcPr>
          <w:p w14:paraId="6B5CF93E" w14:textId="77777777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Name:</w:t>
            </w:r>
          </w:p>
        </w:tc>
        <w:tc>
          <w:tcPr>
            <w:tcW w:w="2441" w:type="dxa"/>
          </w:tcPr>
          <w:p w14:paraId="68D2C292" w14:textId="3C0F058C" w:rsidR="00CB4986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Ashley St-Pierre</w:t>
            </w:r>
          </w:p>
        </w:tc>
        <w:tc>
          <w:tcPr>
            <w:tcW w:w="1490" w:type="dxa"/>
          </w:tcPr>
          <w:p w14:paraId="787F4F66" w14:textId="77777777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Name:</w:t>
            </w:r>
          </w:p>
        </w:tc>
        <w:tc>
          <w:tcPr>
            <w:tcW w:w="3203" w:type="dxa"/>
          </w:tcPr>
          <w:p w14:paraId="4715FFA1" w14:textId="0256247B" w:rsidR="00CB4986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Len Botterill</w:t>
            </w:r>
          </w:p>
        </w:tc>
      </w:tr>
      <w:tr w:rsidR="002C06B2" w:rsidRPr="002E3048" w14:paraId="42DE11A4" w14:textId="77777777" w:rsidTr="00CB4986">
        <w:tc>
          <w:tcPr>
            <w:tcW w:w="1523" w:type="dxa"/>
          </w:tcPr>
          <w:p w14:paraId="42F2F3C6" w14:textId="77777777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Address:</w:t>
            </w:r>
          </w:p>
        </w:tc>
        <w:tc>
          <w:tcPr>
            <w:tcW w:w="2441" w:type="dxa"/>
          </w:tcPr>
          <w:p w14:paraId="7D7ED203" w14:textId="5247B806" w:rsidR="00CB4986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6/7 Wastell Street Northcote, VIC</w:t>
            </w:r>
          </w:p>
        </w:tc>
        <w:tc>
          <w:tcPr>
            <w:tcW w:w="1490" w:type="dxa"/>
          </w:tcPr>
          <w:p w14:paraId="054BAA30" w14:textId="77777777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Address:</w:t>
            </w:r>
          </w:p>
        </w:tc>
        <w:tc>
          <w:tcPr>
            <w:tcW w:w="3203" w:type="dxa"/>
          </w:tcPr>
          <w:p w14:paraId="42CCB8E5" w14:textId="3DE3264B" w:rsidR="00CB4986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Gardner Court, North Balwyn, VIC</w:t>
            </w:r>
          </w:p>
        </w:tc>
      </w:tr>
      <w:tr w:rsidR="002C06B2" w:rsidRPr="002E3048" w14:paraId="0C739A52" w14:textId="77777777" w:rsidTr="00CB4986">
        <w:tc>
          <w:tcPr>
            <w:tcW w:w="1523" w:type="dxa"/>
          </w:tcPr>
          <w:p w14:paraId="5C57A25C" w14:textId="77777777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Relationship:</w:t>
            </w:r>
          </w:p>
        </w:tc>
        <w:tc>
          <w:tcPr>
            <w:tcW w:w="2441" w:type="dxa"/>
          </w:tcPr>
          <w:p w14:paraId="28FC7ED6" w14:textId="389E723C" w:rsidR="00CB4986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Partner</w:t>
            </w:r>
          </w:p>
        </w:tc>
        <w:tc>
          <w:tcPr>
            <w:tcW w:w="1490" w:type="dxa"/>
          </w:tcPr>
          <w:p w14:paraId="799AA24B" w14:textId="77777777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Relationship:</w:t>
            </w:r>
          </w:p>
        </w:tc>
        <w:tc>
          <w:tcPr>
            <w:tcW w:w="3203" w:type="dxa"/>
          </w:tcPr>
          <w:p w14:paraId="3C510D2F" w14:textId="1818ED42" w:rsidR="00CB4986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Father</w:t>
            </w:r>
          </w:p>
        </w:tc>
      </w:tr>
      <w:tr w:rsidR="002C06B2" w:rsidRPr="002E3048" w14:paraId="783C7320" w14:textId="77777777" w:rsidTr="00CB4986">
        <w:tc>
          <w:tcPr>
            <w:tcW w:w="1523" w:type="dxa"/>
          </w:tcPr>
          <w:p w14:paraId="49F3F1E3" w14:textId="77777777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Phone:</w:t>
            </w:r>
          </w:p>
        </w:tc>
        <w:tc>
          <w:tcPr>
            <w:tcW w:w="2441" w:type="dxa"/>
          </w:tcPr>
          <w:p w14:paraId="2E9370DA" w14:textId="197B0A59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</w:p>
        </w:tc>
        <w:tc>
          <w:tcPr>
            <w:tcW w:w="1490" w:type="dxa"/>
          </w:tcPr>
          <w:p w14:paraId="695D176F" w14:textId="77777777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Phone:</w:t>
            </w:r>
          </w:p>
        </w:tc>
        <w:tc>
          <w:tcPr>
            <w:tcW w:w="3203" w:type="dxa"/>
          </w:tcPr>
          <w:p w14:paraId="3358FF07" w14:textId="1A735855" w:rsidR="00CB4986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03 98594689</w:t>
            </w:r>
          </w:p>
        </w:tc>
      </w:tr>
      <w:tr w:rsidR="002C06B2" w:rsidRPr="002E3048" w14:paraId="698FCDCB" w14:textId="77777777" w:rsidTr="00CB4986">
        <w:tc>
          <w:tcPr>
            <w:tcW w:w="1523" w:type="dxa"/>
          </w:tcPr>
          <w:p w14:paraId="42198CAF" w14:textId="77777777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Mobile:</w:t>
            </w:r>
          </w:p>
        </w:tc>
        <w:tc>
          <w:tcPr>
            <w:tcW w:w="2441" w:type="dxa"/>
          </w:tcPr>
          <w:p w14:paraId="6936EB5D" w14:textId="2048BB8C" w:rsidR="00CB4986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0476530730</w:t>
            </w:r>
          </w:p>
        </w:tc>
        <w:tc>
          <w:tcPr>
            <w:tcW w:w="1490" w:type="dxa"/>
          </w:tcPr>
          <w:p w14:paraId="7AF04E29" w14:textId="77777777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Mobile:</w:t>
            </w:r>
          </w:p>
        </w:tc>
        <w:tc>
          <w:tcPr>
            <w:tcW w:w="3203" w:type="dxa"/>
          </w:tcPr>
          <w:p w14:paraId="6FF37301" w14:textId="7219872E" w:rsidR="00CB4986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0413146217</w:t>
            </w:r>
          </w:p>
        </w:tc>
      </w:tr>
      <w:tr w:rsidR="002C06B2" w:rsidRPr="002E3048" w14:paraId="30E16748" w14:textId="77777777" w:rsidTr="00CB4986">
        <w:tc>
          <w:tcPr>
            <w:tcW w:w="1523" w:type="dxa"/>
          </w:tcPr>
          <w:p w14:paraId="4CD6DC42" w14:textId="77777777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Email:</w:t>
            </w:r>
          </w:p>
        </w:tc>
        <w:tc>
          <w:tcPr>
            <w:tcW w:w="2441" w:type="dxa"/>
          </w:tcPr>
          <w:p w14:paraId="69CC9EF3" w14:textId="005A65BF" w:rsidR="00CB4986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ashley.deluso@gmail.com</w:t>
            </w:r>
          </w:p>
        </w:tc>
        <w:tc>
          <w:tcPr>
            <w:tcW w:w="1490" w:type="dxa"/>
          </w:tcPr>
          <w:p w14:paraId="69FABB59" w14:textId="77777777" w:rsidR="00CB4986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Email:</w:t>
            </w:r>
          </w:p>
        </w:tc>
        <w:tc>
          <w:tcPr>
            <w:tcW w:w="3203" w:type="dxa"/>
          </w:tcPr>
          <w:p w14:paraId="52F234D3" w14:textId="030FF807" w:rsidR="00CB4986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lenbotterill@gmail.com</w:t>
            </w:r>
          </w:p>
        </w:tc>
      </w:tr>
    </w:tbl>
    <w:p w14:paraId="52440CD2" w14:textId="77777777" w:rsidR="00012B2A" w:rsidRPr="002E3048" w:rsidRDefault="00012B2A" w:rsidP="00184B37">
      <w:pPr>
        <w:rPr>
          <w:rFonts w:ascii="Arial" w:hAnsi="Arial" w:cs="Arial"/>
        </w:rPr>
      </w:pP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4961"/>
      </w:tblGrid>
      <w:tr w:rsidR="00012B2A" w:rsidRPr="002E3048" w14:paraId="0DC0A8B4" w14:textId="77777777" w:rsidTr="00865553">
        <w:tc>
          <w:tcPr>
            <w:tcW w:w="3681" w:type="dxa"/>
            <w:shd w:val="clear" w:color="auto" w:fill="F2F2F2" w:themeFill="background1" w:themeFillShade="F2"/>
          </w:tcPr>
          <w:p w14:paraId="17ACC210" w14:textId="77777777" w:rsidR="00012B2A" w:rsidRPr="002E3048" w:rsidRDefault="00012B2A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Medical Practitioner/GP</w:t>
            </w:r>
            <w:r w:rsidR="00DE280D" w:rsidRPr="002E3048">
              <w:rPr>
                <w:rFonts w:ascii="Arial" w:hAnsi="Arial" w:cs="Arial"/>
              </w:rPr>
              <w:t>:</w:t>
            </w:r>
            <w:r w:rsidR="002F3640" w:rsidRPr="002E3048">
              <w:rPr>
                <w:rFonts w:ascii="Arial" w:hAnsi="Arial" w:cs="Arial"/>
              </w:rPr>
              <w:t xml:space="preserve"> Name</w:t>
            </w:r>
          </w:p>
        </w:tc>
        <w:tc>
          <w:tcPr>
            <w:tcW w:w="4961" w:type="dxa"/>
            <w:shd w:val="clear" w:color="auto" w:fill="F2F2F2" w:themeFill="background1" w:themeFillShade="F2"/>
          </w:tcPr>
          <w:p w14:paraId="599D9742" w14:textId="7D5C9A37" w:rsidR="00AC019F" w:rsidRPr="002E3048" w:rsidRDefault="002C06B2" w:rsidP="00CB4986">
            <w:pPr>
              <w:pStyle w:val="BodyText"/>
              <w:rPr>
                <w:rFonts w:ascii="Arial" w:hAnsi="Arial" w:cs="Arial"/>
              </w:rPr>
            </w:pPr>
            <w:r w:rsidRPr="002C06B2">
              <w:rPr>
                <w:rFonts w:ascii="Arial" w:hAnsi="Arial" w:cs="Arial"/>
                <w:lang w:val="en-AU"/>
              </w:rPr>
              <w:t>Dr Hsien (Ken) Leong</w:t>
            </w:r>
          </w:p>
        </w:tc>
      </w:tr>
      <w:tr w:rsidR="00012B2A" w:rsidRPr="002E3048" w14:paraId="0DC8EAAC" w14:textId="77777777" w:rsidTr="00DE280D">
        <w:tc>
          <w:tcPr>
            <w:tcW w:w="3681" w:type="dxa"/>
          </w:tcPr>
          <w:p w14:paraId="3314C02F" w14:textId="77777777" w:rsidR="00012B2A" w:rsidRPr="002E3048" w:rsidRDefault="00DE280D" w:rsidP="00DE280D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Address:</w:t>
            </w:r>
          </w:p>
        </w:tc>
        <w:tc>
          <w:tcPr>
            <w:tcW w:w="4961" w:type="dxa"/>
          </w:tcPr>
          <w:p w14:paraId="3E1D86CB" w14:textId="4B3F27D0" w:rsidR="00012B2A" w:rsidRPr="002E3048" w:rsidRDefault="00CB4986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 xml:space="preserve"> </w:t>
            </w:r>
            <w:r w:rsidR="002C06B2" w:rsidRPr="002C06B2">
              <w:rPr>
                <w:rFonts w:ascii="Arial" w:hAnsi="Arial" w:cs="Arial"/>
                <w:lang w:val="en-AU"/>
              </w:rPr>
              <w:t>501A High Street, Northcote, VIC 3070</w:t>
            </w:r>
          </w:p>
        </w:tc>
      </w:tr>
      <w:tr w:rsidR="00AC019F" w:rsidRPr="002E3048" w14:paraId="5D8FE58D" w14:textId="77777777" w:rsidTr="00DE280D">
        <w:tc>
          <w:tcPr>
            <w:tcW w:w="3681" w:type="dxa"/>
          </w:tcPr>
          <w:p w14:paraId="6FDF828D" w14:textId="19E816CD" w:rsidR="00AC019F" w:rsidRPr="002E3048" w:rsidRDefault="00DE280D" w:rsidP="00DE280D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Phone:</w:t>
            </w:r>
            <w:r w:rsidR="002C06B2">
              <w:rPr>
                <w:rFonts w:ascii="Arial" w:hAnsi="Arial" w:cs="Arial"/>
              </w:rPr>
              <w:t>03 98287575</w:t>
            </w:r>
          </w:p>
        </w:tc>
        <w:tc>
          <w:tcPr>
            <w:tcW w:w="4961" w:type="dxa"/>
          </w:tcPr>
          <w:p w14:paraId="6CA052A8" w14:textId="77777777" w:rsidR="00AC019F" w:rsidRPr="002E3048" w:rsidRDefault="002F3640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Mobile:</w:t>
            </w:r>
          </w:p>
        </w:tc>
      </w:tr>
      <w:tr w:rsidR="00DE280D" w:rsidRPr="002E3048" w14:paraId="1D8469F6" w14:textId="77777777" w:rsidTr="00DE280D">
        <w:tc>
          <w:tcPr>
            <w:tcW w:w="3681" w:type="dxa"/>
          </w:tcPr>
          <w:p w14:paraId="74662910" w14:textId="77777777" w:rsidR="00DE280D" w:rsidRPr="002E3048" w:rsidRDefault="00DE280D" w:rsidP="00DE280D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Fax:</w:t>
            </w:r>
          </w:p>
        </w:tc>
        <w:tc>
          <w:tcPr>
            <w:tcW w:w="4961" w:type="dxa"/>
          </w:tcPr>
          <w:p w14:paraId="0E4238A9" w14:textId="77777777" w:rsidR="00DE280D" w:rsidRPr="002E3048" w:rsidRDefault="002F3640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Email:</w:t>
            </w:r>
          </w:p>
        </w:tc>
      </w:tr>
      <w:tr w:rsidR="002F3640" w:rsidRPr="002E3048" w14:paraId="61CCAC0A" w14:textId="77777777" w:rsidTr="008C1A60">
        <w:tc>
          <w:tcPr>
            <w:tcW w:w="8642" w:type="dxa"/>
            <w:gridSpan w:val="2"/>
          </w:tcPr>
          <w:p w14:paraId="7BE1CF8A" w14:textId="77777777" w:rsidR="002F3640" w:rsidRPr="002E3048" w:rsidRDefault="002F3640" w:rsidP="002F3640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 xml:space="preserve">Notes: (POA/Enduring /Guardianship/Medical) </w:t>
            </w:r>
          </w:p>
          <w:p w14:paraId="20E3E4C9" w14:textId="77777777" w:rsidR="002F3640" w:rsidRPr="002E3048" w:rsidRDefault="002F3640" w:rsidP="00CB4986">
            <w:pPr>
              <w:pStyle w:val="BodyText"/>
              <w:rPr>
                <w:rFonts w:ascii="Arial" w:hAnsi="Arial" w:cs="Arial"/>
              </w:rPr>
            </w:pPr>
          </w:p>
        </w:tc>
      </w:tr>
      <w:tr w:rsidR="00DE280D" w:rsidRPr="002E3048" w14:paraId="43FBE316" w14:textId="77777777" w:rsidTr="00DE280D">
        <w:tc>
          <w:tcPr>
            <w:tcW w:w="3681" w:type="dxa"/>
          </w:tcPr>
          <w:p w14:paraId="03F0DE3E" w14:textId="77777777" w:rsidR="00DE280D" w:rsidRPr="002E3048" w:rsidRDefault="00DE280D" w:rsidP="00DE280D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lastRenderedPageBreak/>
              <w:t xml:space="preserve">Pension </w:t>
            </w:r>
            <w:r w:rsidR="00F33C37" w:rsidRPr="002E3048">
              <w:rPr>
                <w:rFonts w:ascii="Arial" w:hAnsi="Arial" w:cs="Arial"/>
              </w:rPr>
              <w:t>number</w:t>
            </w:r>
            <w:r w:rsidRPr="002E3048">
              <w:rPr>
                <w:rFonts w:ascii="Arial" w:hAnsi="Arial" w:cs="Arial"/>
              </w:rPr>
              <w:t xml:space="preserve">: </w:t>
            </w:r>
          </w:p>
        </w:tc>
        <w:tc>
          <w:tcPr>
            <w:tcW w:w="4961" w:type="dxa"/>
          </w:tcPr>
          <w:p w14:paraId="4A8AA57F" w14:textId="77777777" w:rsidR="00DE280D" w:rsidRPr="002E3048" w:rsidRDefault="00DE280D" w:rsidP="00CB4986">
            <w:pPr>
              <w:pStyle w:val="BodyText"/>
              <w:rPr>
                <w:rFonts w:ascii="Arial" w:hAnsi="Arial" w:cs="Arial"/>
              </w:rPr>
            </w:pPr>
          </w:p>
        </w:tc>
      </w:tr>
      <w:tr w:rsidR="002F3640" w:rsidRPr="002E3048" w14:paraId="48110614" w14:textId="77777777" w:rsidTr="00DE280D">
        <w:tc>
          <w:tcPr>
            <w:tcW w:w="3681" w:type="dxa"/>
          </w:tcPr>
          <w:p w14:paraId="314396B0" w14:textId="77777777" w:rsidR="002F3640" w:rsidRPr="002E3048" w:rsidRDefault="002F3640" w:rsidP="002F3640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Pension type:</w:t>
            </w:r>
          </w:p>
        </w:tc>
        <w:tc>
          <w:tcPr>
            <w:tcW w:w="4961" w:type="dxa"/>
          </w:tcPr>
          <w:p w14:paraId="08F8B3A9" w14:textId="77777777" w:rsidR="002F3640" w:rsidRPr="002E3048" w:rsidRDefault="002F3640" w:rsidP="002F3640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Pension Expiry date:</w:t>
            </w:r>
          </w:p>
        </w:tc>
      </w:tr>
      <w:tr w:rsidR="002F3640" w:rsidRPr="002E3048" w14:paraId="1D2523DF" w14:textId="77777777" w:rsidTr="00DE280D">
        <w:tc>
          <w:tcPr>
            <w:tcW w:w="3681" w:type="dxa"/>
          </w:tcPr>
          <w:p w14:paraId="50230322" w14:textId="77777777" w:rsidR="002F3640" w:rsidRPr="002E3048" w:rsidRDefault="002F3640" w:rsidP="002F3640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 xml:space="preserve">DVA number: </w:t>
            </w:r>
          </w:p>
        </w:tc>
        <w:tc>
          <w:tcPr>
            <w:tcW w:w="4961" w:type="dxa"/>
          </w:tcPr>
          <w:p w14:paraId="6A3C0F55" w14:textId="77777777" w:rsidR="002F3640" w:rsidRPr="002E3048" w:rsidRDefault="002F3640" w:rsidP="002F3640">
            <w:pPr>
              <w:pStyle w:val="BodyText"/>
              <w:rPr>
                <w:rFonts w:ascii="Arial" w:hAnsi="Arial" w:cs="Arial"/>
              </w:rPr>
            </w:pPr>
          </w:p>
        </w:tc>
      </w:tr>
      <w:tr w:rsidR="002F3640" w:rsidRPr="002E3048" w14:paraId="792F82F5" w14:textId="77777777" w:rsidTr="00DE280D">
        <w:tc>
          <w:tcPr>
            <w:tcW w:w="3681" w:type="dxa"/>
          </w:tcPr>
          <w:p w14:paraId="34DDDC62" w14:textId="77777777" w:rsidR="002F3640" w:rsidRPr="002E3048" w:rsidRDefault="002F3640" w:rsidP="002F3640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Type of DVA card: Gold/White</w:t>
            </w:r>
          </w:p>
        </w:tc>
        <w:tc>
          <w:tcPr>
            <w:tcW w:w="4961" w:type="dxa"/>
          </w:tcPr>
          <w:p w14:paraId="3E5C622F" w14:textId="77777777" w:rsidR="002F3640" w:rsidRPr="002E3048" w:rsidRDefault="002F3640" w:rsidP="002F3640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DVA expiry date:</w:t>
            </w:r>
          </w:p>
        </w:tc>
      </w:tr>
      <w:tr w:rsidR="002F3640" w:rsidRPr="002E3048" w14:paraId="1438711F" w14:textId="77777777" w:rsidTr="00DE280D">
        <w:tc>
          <w:tcPr>
            <w:tcW w:w="3681" w:type="dxa"/>
          </w:tcPr>
          <w:p w14:paraId="2EBFE1B3" w14:textId="77777777" w:rsidR="002F3640" w:rsidRPr="002E3048" w:rsidRDefault="002F3640" w:rsidP="002F3640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Health fund name:</w:t>
            </w:r>
          </w:p>
        </w:tc>
        <w:tc>
          <w:tcPr>
            <w:tcW w:w="4961" w:type="dxa"/>
          </w:tcPr>
          <w:p w14:paraId="12424AB3" w14:textId="704FB576" w:rsidR="002F3640" w:rsidRPr="002E3048" w:rsidRDefault="002C06B2" w:rsidP="002F3640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HBF</w:t>
            </w:r>
          </w:p>
        </w:tc>
      </w:tr>
      <w:tr w:rsidR="002F3640" w:rsidRPr="002E3048" w14:paraId="7687156F" w14:textId="77777777" w:rsidTr="00DE280D">
        <w:tc>
          <w:tcPr>
            <w:tcW w:w="3681" w:type="dxa"/>
          </w:tcPr>
          <w:p w14:paraId="54587FA9" w14:textId="77777777" w:rsidR="002F3640" w:rsidRPr="002E3048" w:rsidRDefault="002F3640" w:rsidP="002F3640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Health fund number:</w:t>
            </w:r>
          </w:p>
        </w:tc>
        <w:tc>
          <w:tcPr>
            <w:tcW w:w="4961" w:type="dxa"/>
          </w:tcPr>
          <w:p w14:paraId="62266895" w14:textId="06CDE1DB" w:rsidR="002F3640" w:rsidRPr="002E3048" w:rsidRDefault="002C06B2" w:rsidP="002F3640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4658633</w:t>
            </w:r>
          </w:p>
        </w:tc>
      </w:tr>
      <w:tr w:rsidR="002F3640" w:rsidRPr="002E3048" w14:paraId="5B9B1E59" w14:textId="77777777" w:rsidTr="00DE280D">
        <w:tc>
          <w:tcPr>
            <w:tcW w:w="3681" w:type="dxa"/>
          </w:tcPr>
          <w:p w14:paraId="374E4673" w14:textId="77777777" w:rsidR="002F3640" w:rsidRPr="002E3048" w:rsidRDefault="002F3640" w:rsidP="002F3640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Medicare Number:</w:t>
            </w:r>
          </w:p>
        </w:tc>
        <w:tc>
          <w:tcPr>
            <w:tcW w:w="4961" w:type="dxa"/>
          </w:tcPr>
          <w:p w14:paraId="50F17ED2" w14:textId="35A156DD" w:rsidR="002F3640" w:rsidRPr="002E3048" w:rsidRDefault="001A1D0B" w:rsidP="002F3640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3568596917</w:t>
            </w:r>
          </w:p>
        </w:tc>
      </w:tr>
      <w:tr w:rsidR="002F3640" w:rsidRPr="002E3048" w14:paraId="4BFF7D13" w14:textId="77777777" w:rsidTr="00DE280D">
        <w:tc>
          <w:tcPr>
            <w:tcW w:w="3681" w:type="dxa"/>
          </w:tcPr>
          <w:p w14:paraId="68E810ED" w14:textId="77777777" w:rsidR="002F3640" w:rsidRPr="002E3048" w:rsidRDefault="002F3640" w:rsidP="002F3640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Position on card:</w:t>
            </w:r>
          </w:p>
        </w:tc>
        <w:tc>
          <w:tcPr>
            <w:tcW w:w="4961" w:type="dxa"/>
          </w:tcPr>
          <w:p w14:paraId="29DE30B6" w14:textId="098E2D83" w:rsidR="002F3640" w:rsidRPr="002E3048" w:rsidRDefault="001A1D0B" w:rsidP="002F3640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2F3640" w:rsidRPr="002E3048" w14:paraId="5E728049" w14:textId="77777777" w:rsidTr="00DE280D">
        <w:tc>
          <w:tcPr>
            <w:tcW w:w="3681" w:type="dxa"/>
          </w:tcPr>
          <w:p w14:paraId="236E1C45" w14:textId="77777777" w:rsidR="002F3640" w:rsidRPr="002E3048" w:rsidRDefault="002F3640" w:rsidP="002F3640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Expiry date on card:</w:t>
            </w:r>
          </w:p>
        </w:tc>
        <w:tc>
          <w:tcPr>
            <w:tcW w:w="4961" w:type="dxa"/>
          </w:tcPr>
          <w:p w14:paraId="523F38CA" w14:textId="7D46AFBE" w:rsidR="002F3640" w:rsidRPr="002E3048" w:rsidRDefault="001A1D0B" w:rsidP="002F3640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07/2026</w:t>
            </w:r>
          </w:p>
        </w:tc>
      </w:tr>
    </w:tbl>
    <w:p w14:paraId="69B067BA" w14:textId="77777777" w:rsidR="00AC019F" w:rsidRPr="002E3048" w:rsidRDefault="00AC019F" w:rsidP="00184B37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4976"/>
      </w:tblGrid>
      <w:tr w:rsidR="0030591E" w:rsidRPr="002E3048" w14:paraId="47655EE2" w14:textId="77777777" w:rsidTr="00865553">
        <w:tc>
          <w:tcPr>
            <w:tcW w:w="3681" w:type="dxa"/>
            <w:shd w:val="clear" w:color="auto" w:fill="F2F2F2" w:themeFill="background1" w:themeFillShade="F2"/>
          </w:tcPr>
          <w:p w14:paraId="2F884A66" w14:textId="77777777" w:rsidR="0030591E" w:rsidRPr="002E3048" w:rsidRDefault="0030591E" w:rsidP="0030591E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Hospital of Choice:</w:t>
            </w:r>
          </w:p>
        </w:tc>
        <w:tc>
          <w:tcPr>
            <w:tcW w:w="4976" w:type="dxa"/>
            <w:shd w:val="clear" w:color="auto" w:fill="F2F2F2" w:themeFill="background1" w:themeFillShade="F2"/>
          </w:tcPr>
          <w:p w14:paraId="1A9B0040" w14:textId="77777777" w:rsidR="0030591E" w:rsidRPr="002E3048" w:rsidRDefault="0030591E" w:rsidP="0030591E">
            <w:pPr>
              <w:pStyle w:val="BodyText"/>
              <w:rPr>
                <w:rFonts w:ascii="Arial" w:hAnsi="Arial" w:cs="Arial"/>
              </w:rPr>
            </w:pPr>
          </w:p>
        </w:tc>
      </w:tr>
      <w:tr w:rsidR="0030591E" w:rsidRPr="002E3048" w14:paraId="240747C7" w14:textId="77777777" w:rsidTr="00DE280D">
        <w:tc>
          <w:tcPr>
            <w:tcW w:w="3681" w:type="dxa"/>
          </w:tcPr>
          <w:p w14:paraId="16F5D075" w14:textId="77777777" w:rsidR="0030591E" w:rsidRPr="002E3048" w:rsidRDefault="0030591E" w:rsidP="0030591E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Funeral Director Name:</w:t>
            </w:r>
          </w:p>
        </w:tc>
        <w:tc>
          <w:tcPr>
            <w:tcW w:w="4976" w:type="dxa"/>
          </w:tcPr>
          <w:p w14:paraId="6F4ACF80" w14:textId="77777777" w:rsidR="0030591E" w:rsidRPr="002E3048" w:rsidRDefault="0030591E" w:rsidP="0030591E">
            <w:pPr>
              <w:pStyle w:val="BodyText"/>
              <w:rPr>
                <w:rFonts w:ascii="Arial" w:hAnsi="Arial" w:cs="Arial"/>
              </w:rPr>
            </w:pPr>
          </w:p>
        </w:tc>
      </w:tr>
      <w:tr w:rsidR="0030591E" w:rsidRPr="002E3048" w14:paraId="3F24C7DA" w14:textId="77777777" w:rsidTr="00DE280D">
        <w:tc>
          <w:tcPr>
            <w:tcW w:w="3681" w:type="dxa"/>
          </w:tcPr>
          <w:p w14:paraId="465974E2" w14:textId="77777777" w:rsidR="0030591E" w:rsidRPr="002E3048" w:rsidRDefault="0030591E" w:rsidP="0030591E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Address:</w:t>
            </w:r>
          </w:p>
        </w:tc>
        <w:tc>
          <w:tcPr>
            <w:tcW w:w="4976" w:type="dxa"/>
          </w:tcPr>
          <w:p w14:paraId="70E5E8E7" w14:textId="77777777" w:rsidR="0030591E" w:rsidRPr="002E3048" w:rsidRDefault="0030591E" w:rsidP="0030591E">
            <w:pPr>
              <w:pStyle w:val="BodyText"/>
              <w:rPr>
                <w:rFonts w:ascii="Arial" w:hAnsi="Arial" w:cs="Arial"/>
              </w:rPr>
            </w:pPr>
          </w:p>
        </w:tc>
      </w:tr>
      <w:tr w:rsidR="0030591E" w:rsidRPr="002E3048" w14:paraId="3F12CA2E" w14:textId="77777777" w:rsidTr="00DE280D">
        <w:tc>
          <w:tcPr>
            <w:tcW w:w="3681" w:type="dxa"/>
          </w:tcPr>
          <w:p w14:paraId="0113B943" w14:textId="77777777" w:rsidR="0030591E" w:rsidRPr="002E3048" w:rsidRDefault="0030591E" w:rsidP="0030591E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Phone:</w:t>
            </w:r>
          </w:p>
        </w:tc>
        <w:tc>
          <w:tcPr>
            <w:tcW w:w="4976" w:type="dxa"/>
          </w:tcPr>
          <w:p w14:paraId="6CB6E241" w14:textId="77777777" w:rsidR="0030591E" w:rsidRPr="002E3048" w:rsidRDefault="0030591E" w:rsidP="0030591E">
            <w:pPr>
              <w:pStyle w:val="BodyText"/>
              <w:rPr>
                <w:rFonts w:ascii="Arial" w:hAnsi="Arial" w:cs="Arial"/>
              </w:rPr>
            </w:pPr>
          </w:p>
        </w:tc>
      </w:tr>
      <w:tr w:rsidR="0030591E" w:rsidRPr="002E3048" w14:paraId="63CAD2D4" w14:textId="77777777" w:rsidTr="00DE280D">
        <w:tc>
          <w:tcPr>
            <w:tcW w:w="3681" w:type="dxa"/>
          </w:tcPr>
          <w:p w14:paraId="4EE321C0" w14:textId="77777777" w:rsidR="0030591E" w:rsidRPr="002E3048" w:rsidRDefault="0030591E" w:rsidP="0030591E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Mobile:</w:t>
            </w:r>
          </w:p>
        </w:tc>
        <w:tc>
          <w:tcPr>
            <w:tcW w:w="4976" w:type="dxa"/>
          </w:tcPr>
          <w:p w14:paraId="7A9290D2" w14:textId="77777777" w:rsidR="0030591E" w:rsidRPr="002E3048" w:rsidRDefault="0030591E" w:rsidP="0030591E">
            <w:pPr>
              <w:pStyle w:val="BodyText"/>
              <w:rPr>
                <w:rFonts w:ascii="Arial" w:hAnsi="Arial" w:cs="Arial"/>
              </w:rPr>
            </w:pPr>
          </w:p>
        </w:tc>
      </w:tr>
      <w:tr w:rsidR="0030591E" w:rsidRPr="002E3048" w14:paraId="13093BF0" w14:textId="77777777" w:rsidTr="00DE280D">
        <w:tc>
          <w:tcPr>
            <w:tcW w:w="3681" w:type="dxa"/>
          </w:tcPr>
          <w:p w14:paraId="770709AC" w14:textId="77777777" w:rsidR="0030591E" w:rsidRPr="002E3048" w:rsidRDefault="0030591E" w:rsidP="0030591E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Advanced Wishes:</w:t>
            </w:r>
          </w:p>
        </w:tc>
        <w:tc>
          <w:tcPr>
            <w:tcW w:w="4976" w:type="dxa"/>
          </w:tcPr>
          <w:p w14:paraId="640AF295" w14:textId="77777777" w:rsidR="0030591E" w:rsidRPr="002E3048" w:rsidRDefault="0030591E" w:rsidP="0030591E">
            <w:pPr>
              <w:pStyle w:val="BodyText"/>
              <w:rPr>
                <w:rFonts w:ascii="Arial" w:hAnsi="Arial" w:cs="Arial"/>
              </w:rPr>
            </w:pPr>
          </w:p>
        </w:tc>
      </w:tr>
    </w:tbl>
    <w:p w14:paraId="644D18B0" w14:textId="77777777" w:rsidR="0030591E" w:rsidRPr="002E3048" w:rsidRDefault="0030591E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4976"/>
      </w:tblGrid>
      <w:tr w:rsidR="0051187D" w:rsidRPr="002E3048" w14:paraId="7BF97948" w14:textId="77777777" w:rsidTr="00865553">
        <w:tc>
          <w:tcPr>
            <w:tcW w:w="3681" w:type="dxa"/>
            <w:shd w:val="clear" w:color="auto" w:fill="F2F2F2" w:themeFill="background1" w:themeFillShade="F2"/>
          </w:tcPr>
          <w:p w14:paraId="7CB9021C" w14:textId="77777777" w:rsidR="008F7B13" w:rsidRPr="002E3048" w:rsidRDefault="00382E20" w:rsidP="00382E20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 xml:space="preserve">Name of person </w:t>
            </w:r>
            <w:r w:rsidR="0051187D" w:rsidRPr="002E3048">
              <w:rPr>
                <w:rFonts w:ascii="Arial" w:hAnsi="Arial" w:cs="Arial"/>
              </w:rPr>
              <w:t>completing this form:</w:t>
            </w:r>
          </w:p>
        </w:tc>
        <w:tc>
          <w:tcPr>
            <w:tcW w:w="4976" w:type="dxa"/>
            <w:shd w:val="clear" w:color="auto" w:fill="F2F2F2" w:themeFill="background1" w:themeFillShade="F2"/>
          </w:tcPr>
          <w:p w14:paraId="6092D4C5" w14:textId="01511E73" w:rsidR="008F7B13" w:rsidRPr="002E3048" w:rsidRDefault="001A1D0B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Bryan Botterill</w:t>
            </w:r>
          </w:p>
        </w:tc>
      </w:tr>
      <w:tr w:rsidR="0030591E" w:rsidRPr="002E3048" w14:paraId="297EA795" w14:textId="77777777" w:rsidTr="00DE280D">
        <w:tc>
          <w:tcPr>
            <w:tcW w:w="3681" w:type="dxa"/>
          </w:tcPr>
          <w:p w14:paraId="2CAEB8B1" w14:textId="77777777" w:rsidR="0030591E" w:rsidRPr="002E3048" w:rsidRDefault="0030591E" w:rsidP="0030591E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Date:</w:t>
            </w:r>
          </w:p>
        </w:tc>
        <w:tc>
          <w:tcPr>
            <w:tcW w:w="4976" w:type="dxa"/>
          </w:tcPr>
          <w:p w14:paraId="45F029C1" w14:textId="01C39EE5" w:rsidR="0030591E" w:rsidRPr="002E3048" w:rsidRDefault="001A1D0B" w:rsidP="00CB4986">
            <w:pPr>
              <w:pStyle w:val="Body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02/12/2024</w:t>
            </w:r>
          </w:p>
        </w:tc>
      </w:tr>
      <w:tr w:rsidR="0030591E" w:rsidRPr="002E3048" w14:paraId="5DE7193D" w14:textId="77777777" w:rsidTr="00DE280D">
        <w:tc>
          <w:tcPr>
            <w:tcW w:w="3681" w:type="dxa"/>
          </w:tcPr>
          <w:p w14:paraId="7AEFCA21" w14:textId="77777777" w:rsidR="0030591E" w:rsidRPr="002E3048" w:rsidRDefault="0030591E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Signature:</w:t>
            </w:r>
          </w:p>
        </w:tc>
        <w:tc>
          <w:tcPr>
            <w:tcW w:w="4976" w:type="dxa"/>
          </w:tcPr>
          <w:p w14:paraId="5C2A4D5F" w14:textId="05D4314C" w:rsidR="0030591E" w:rsidRPr="002E3048" w:rsidRDefault="0030591E" w:rsidP="00CB4986">
            <w:pPr>
              <w:pStyle w:val="BodyText"/>
              <w:rPr>
                <w:rFonts w:ascii="Arial" w:hAnsi="Arial" w:cs="Arial"/>
              </w:rPr>
            </w:pPr>
          </w:p>
        </w:tc>
      </w:tr>
      <w:tr w:rsidR="0030591E" w:rsidRPr="002E3048" w14:paraId="42363320" w14:textId="77777777" w:rsidTr="00DE280D">
        <w:tc>
          <w:tcPr>
            <w:tcW w:w="3681" w:type="dxa"/>
          </w:tcPr>
          <w:p w14:paraId="05C0304D" w14:textId="77777777" w:rsidR="0030591E" w:rsidRPr="002E3048" w:rsidRDefault="0030591E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Commencement date of service:</w:t>
            </w:r>
          </w:p>
        </w:tc>
        <w:tc>
          <w:tcPr>
            <w:tcW w:w="4976" w:type="dxa"/>
          </w:tcPr>
          <w:p w14:paraId="3909A61B" w14:textId="77777777" w:rsidR="0030591E" w:rsidRPr="002E3048" w:rsidRDefault="0030591E" w:rsidP="00CB4986">
            <w:pPr>
              <w:pStyle w:val="BodyText"/>
              <w:rPr>
                <w:rFonts w:ascii="Arial" w:hAnsi="Arial" w:cs="Arial"/>
              </w:rPr>
            </w:pPr>
          </w:p>
        </w:tc>
      </w:tr>
    </w:tbl>
    <w:p w14:paraId="345419E2" w14:textId="77777777" w:rsidR="0030591E" w:rsidRPr="002E3048" w:rsidRDefault="0030591E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4976"/>
      </w:tblGrid>
      <w:tr w:rsidR="00012B2A" w:rsidRPr="002E3048" w14:paraId="26B65FA4" w14:textId="77777777" w:rsidTr="00865553">
        <w:tc>
          <w:tcPr>
            <w:tcW w:w="3681" w:type="dxa"/>
            <w:shd w:val="clear" w:color="auto" w:fill="F2F2F2" w:themeFill="background1" w:themeFillShade="F2"/>
          </w:tcPr>
          <w:p w14:paraId="1971C2FA" w14:textId="77777777" w:rsidR="008F7B13" w:rsidRPr="002E3048" w:rsidRDefault="008F7B13" w:rsidP="0030591E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Staff name:</w:t>
            </w:r>
          </w:p>
        </w:tc>
        <w:tc>
          <w:tcPr>
            <w:tcW w:w="4976" w:type="dxa"/>
            <w:shd w:val="clear" w:color="auto" w:fill="F2F2F2" w:themeFill="background1" w:themeFillShade="F2"/>
          </w:tcPr>
          <w:p w14:paraId="3C51BC6C" w14:textId="77777777" w:rsidR="00851112" w:rsidRPr="002E3048" w:rsidRDefault="00851112" w:rsidP="00CB4986">
            <w:pPr>
              <w:pStyle w:val="BodyText"/>
              <w:rPr>
                <w:rFonts w:ascii="Arial" w:hAnsi="Arial" w:cs="Arial"/>
              </w:rPr>
            </w:pPr>
          </w:p>
        </w:tc>
      </w:tr>
      <w:tr w:rsidR="0030591E" w:rsidRPr="002E3048" w14:paraId="5DE4E98F" w14:textId="77777777" w:rsidTr="00F33C37">
        <w:tc>
          <w:tcPr>
            <w:tcW w:w="3681" w:type="dxa"/>
          </w:tcPr>
          <w:p w14:paraId="3D7FD957" w14:textId="77777777" w:rsidR="0030591E" w:rsidRPr="002E3048" w:rsidRDefault="0030591E" w:rsidP="0030591E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Date:</w:t>
            </w:r>
          </w:p>
        </w:tc>
        <w:tc>
          <w:tcPr>
            <w:tcW w:w="4976" w:type="dxa"/>
          </w:tcPr>
          <w:p w14:paraId="6CC1B25F" w14:textId="77777777" w:rsidR="0030591E" w:rsidRPr="002E3048" w:rsidRDefault="0030591E" w:rsidP="00CB4986">
            <w:pPr>
              <w:pStyle w:val="BodyText"/>
              <w:rPr>
                <w:rFonts w:ascii="Arial" w:hAnsi="Arial" w:cs="Arial"/>
              </w:rPr>
            </w:pPr>
          </w:p>
        </w:tc>
      </w:tr>
      <w:tr w:rsidR="0030591E" w:rsidRPr="002E3048" w14:paraId="285406C6" w14:textId="77777777" w:rsidTr="00F33C37">
        <w:tc>
          <w:tcPr>
            <w:tcW w:w="3681" w:type="dxa"/>
          </w:tcPr>
          <w:p w14:paraId="31E10750" w14:textId="77777777" w:rsidR="0030591E" w:rsidRPr="002E3048" w:rsidRDefault="0030591E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Signature:</w:t>
            </w:r>
          </w:p>
        </w:tc>
        <w:tc>
          <w:tcPr>
            <w:tcW w:w="4976" w:type="dxa"/>
          </w:tcPr>
          <w:p w14:paraId="20E26547" w14:textId="77777777" w:rsidR="0030591E" w:rsidRPr="002E3048" w:rsidRDefault="0030591E" w:rsidP="00CB4986">
            <w:pPr>
              <w:pStyle w:val="BodyText"/>
              <w:rPr>
                <w:rFonts w:ascii="Arial" w:hAnsi="Arial" w:cs="Arial"/>
              </w:rPr>
            </w:pPr>
          </w:p>
        </w:tc>
      </w:tr>
      <w:tr w:rsidR="0030591E" w:rsidRPr="002E3048" w14:paraId="113008E5" w14:textId="77777777" w:rsidTr="00F33C37">
        <w:tc>
          <w:tcPr>
            <w:tcW w:w="3681" w:type="dxa"/>
          </w:tcPr>
          <w:p w14:paraId="3A949353" w14:textId="77777777" w:rsidR="0030591E" w:rsidRPr="002E3048" w:rsidRDefault="0030591E" w:rsidP="00CB4986">
            <w:pPr>
              <w:pStyle w:val="BodyText"/>
              <w:rPr>
                <w:rFonts w:ascii="Arial" w:hAnsi="Arial" w:cs="Arial"/>
              </w:rPr>
            </w:pPr>
            <w:r w:rsidRPr="002E3048">
              <w:rPr>
                <w:rFonts w:ascii="Arial" w:hAnsi="Arial" w:cs="Arial"/>
              </w:rPr>
              <w:t>Completion date of service:</w:t>
            </w:r>
          </w:p>
        </w:tc>
        <w:tc>
          <w:tcPr>
            <w:tcW w:w="4976" w:type="dxa"/>
          </w:tcPr>
          <w:p w14:paraId="70E4B63C" w14:textId="77777777" w:rsidR="0030591E" w:rsidRPr="002E3048" w:rsidRDefault="0030591E" w:rsidP="00CB4986">
            <w:pPr>
              <w:pStyle w:val="BodyText"/>
              <w:rPr>
                <w:rFonts w:ascii="Arial" w:hAnsi="Arial" w:cs="Arial"/>
              </w:rPr>
            </w:pPr>
          </w:p>
        </w:tc>
      </w:tr>
    </w:tbl>
    <w:p w14:paraId="7AD1FEA6" w14:textId="77777777" w:rsidR="00BC41D5" w:rsidRPr="00184B37" w:rsidRDefault="00BC41D5" w:rsidP="00184B37"/>
    <w:sectPr w:rsidR="00BC41D5" w:rsidRPr="00184B37" w:rsidSect="002E3048">
      <w:footerReference w:type="default" r:id="rId8"/>
      <w:footerReference w:type="first" r:id="rId9"/>
      <w:pgSz w:w="11907" w:h="16840" w:code="9"/>
      <w:pgMar w:top="1985" w:right="1440" w:bottom="1440" w:left="1800" w:header="510" w:footer="445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D1C989" w14:textId="77777777" w:rsidR="00A66E93" w:rsidRDefault="00A66E93">
      <w:r>
        <w:separator/>
      </w:r>
    </w:p>
  </w:endnote>
  <w:endnote w:type="continuationSeparator" w:id="0">
    <w:p w14:paraId="165650E6" w14:textId="77777777" w:rsidR="00A66E93" w:rsidRDefault="00A66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1EC192" w14:textId="56238207" w:rsidR="00AA561C" w:rsidRDefault="0030591E" w:rsidP="00DE280D">
    <w:pPr>
      <w:pStyle w:val="Footer"/>
      <w:rPr>
        <w:rFonts w:eastAsiaTheme="minorHAnsi"/>
      </w:rPr>
    </w:pPr>
    <w:r w:rsidRPr="00184B37">
      <w:rPr>
        <w:rFonts w:eastAsiaTheme="minorHAnsi"/>
      </w:rPr>
      <w:t>C</w:t>
    </w:r>
    <w:r w:rsidR="002E3048">
      <w:rPr>
        <w:rFonts w:eastAsiaTheme="minorHAnsi"/>
      </w:rPr>
      <w:t>lient Details Form</w:t>
    </w:r>
  </w:p>
  <w:p w14:paraId="6B60E601" w14:textId="68BE03C2" w:rsidR="00695F5C" w:rsidRPr="0030591E" w:rsidRDefault="00695F5C" w:rsidP="00DE280D">
    <w:pPr>
      <w:pStyle w:val="Footer"/>
      <w:rPr>
        <w:rStyle w:val="PageNumber"/>
        <w:rFonts w:eastAsiaTheme="minorHAnsi" w:cstheme="minorBid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D612B" w14:textId="6F3A48DE" w:rsidR="005C1EB0" w:rsidRDefault="000235CE" w:rsidP="005C1EB0">
    <w:pPr>
      <w:pStyle w:val="Footer"/>
      <w:pBdr>
        <w:top w:val="single" w:sz="4" w:space="12" w:color="auto"/>
      </w:pBdr>
    </w:pPr>
    <w:r>
      <w:rPr>
        <w:noProof/>
      </w:rPr>
      <w:drawing>
        <wp:anchor distT="0" distB="0" distL="114300" distR="114300" simplePos="0" relativeHeight="251659264" behindDoc="1" locked="0" layoutInCell="1" allowOverlap="1" wp14:anchorId="2A0A64FD" wp14:editId="13DBE7FE">
          <wp:simplePos x="0" y="0"/>
          <wp:positionH relativeFrom="page">
            <wp:align>left</wp:align>
          </wp:positionH>
          <wp:positionV relativeFrom="paragraph">
            <wp:posOffset>-375285</wp:posOffset>
          </wp:positionV>
          <wp:extent cx="1308100" cy="1117600"/>
          <wp:effectExtent l="0" t="0" r="0" b="0"/>
          <wp:wrapTight wrapText="bothSides">
            <wp:wrapPolygon edited="0">
              <wp:start x="12268" y="2945"/>
              <wp:lineTo x="6606" y="8468"/>
              <wp:lineTo x="3460" y="15464"/>
              <wp:lineTo x="3460" y="16568"/>
              <wp:lineTo x="8179" y="18409"/>
              <wp:lineTo x="13212" y="18409"/>
              <wp:lineTo x="17616" y="16568"/>
              <wp:lineTo x="17930" y="15464"/>
              <wp:lineTo x="14784" y="8836"/>
              <wp:lineTo x="14470" y="5523"/>
              <wp:lineTo x="13526" y="2945"/>
              <wp:lineTo x="12268" y="2945"/>
            </wp:wrapPolygon>
          </wp:wrapTight>
          <wp:docPr id="3" name="Picture 3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8100" cy="11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048">
      <w:t>Client Details Form</w:t>
    </w:r>
  </w:p>
  <w:p w14:paraId="70357E31" w14:textId="77777777" w:rsidR="005C1EB0" w:rsidRPr="00184B37" w:rsidRDefault="005C1EB0" w:rsidP="005C1EB0">
    <w:pPr>
      <w:pStyle w:val="Footer"/>
      <w:pBdr>
        <w:top w:val="single" w:sz="4" w:space="12" w:color="auto"/>
      </w:pBdr>
      <w:rPr>
        <w:rFonts w:eastAsiaTheme="minorHAnsi" w:cstheme="minorBid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011780" w14:textId="77777777" w:rsidR="00A66E93" w:rsidRDefault="00A66E93">
      <w:r>
        <w:separator/>
      </w:r>
    </w:p>
  </w:footnote>
  <w:footnote w:type="continuationSeparator" w:id="0">
    <w:p w14:paraId="1047635A" w14:textId="77777777" w:rsidR="00A66E93" w:rsidRDefault="00A66E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0396DF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A6231B"/>
    <w:multiLevelType w:val="hybridMultilevel"/>
    <w:tmpl w:val="420E60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5225A0"/>
    <w:multiLevelType w:val="hybridMultilevel"/>
    <w:tmpl w:val="02643722"/>
    <w:lvl w:ilvl="0" w:tplc="1D0A66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2A1538"/>
    <w:multiLevelType w:val="hybridMultilevel"/>
    <w:tmpl w:val="6F0CC2C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24B44"/>
    <w:multiLevelType w:val="hybridMultilevel"/>
    <w:tmpl w:val="0766212C"/>
    <w:lvl w:ilvl="0" w:tplc="2F5A0E2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820FAB"/>
    <w:multiLevelType w:val="hybridMultilevel"/>
    <w:tmpl w:val="9EDE5264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E4A4115"/>
    <w:multiLevelType w:val="hybridMultilevel"/>
    <w:tmpl w:val="EACE867E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08089025">
    <w:abstractNumId w:val="0"/>
  </w:num>
  <w:num w:numId="2" w16cid:durableId="43650694">
    <w:abstractNumId w:val="6"/>
  </w:num>
  <w:num w:numId="3" w16cid:durableId="969939920">
    <w:abstractNumId w:val="3"/>
  </w:num>
  <w:num w:numId="4" w16cid:durableId="912356534">
    <w:abstractNumId w:val="4"/>
  </w:num>
  <w:num w:numId="5" w16cid:durableId="92868846">
    <w:abstractNumId w:val="1"/>
  </w:num>
  <w:num w:numId="6" w16cid:durableId="2061397099">
    <w:abstractNumId w:val="5"/>
  </w:num>
  <w:num w:numId="7" w16cid:durableId="1287733346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234"/>
    <w:rsid w:val="00012B2A"/>
    <w:rsid w:val="0001594D"/>
    <w:rsid w:val="00016577"/>
    <w:rsid w:val="00020636"/>
    <w:rsid w:val="000235CE"/>
    <w:rsid w:val="000241D8"/>
    <w:rsid w:val="0004344B"/>
    <w:rsid w:val="00062868"/>
    <w:rsid w:val="000854B6"/>
    <w:rsid w:val="000A4375"/>
    <w:rsid w:val="000B0F76"/>
    <w:rsid w:val="000B66A5"/>
    <w:rsid w:val="00104F2A"/>
    <w:rsid w:val="001203DA"/>
    <w:rsid w:val="00135A21"/>
    <w:rsid w:val="00167E77"/>
    <w:rsid w:val="00184B37"/>
    <w:rsid w:val="00187183"/>
    <w:rsid w:val="00193EF4"/>
    <w:rsid w:val="001A1D0B"/>
    <w:rsid w:val="001A3245"/>
    <w:rsid w:val="001B0880"/>
    <w:rsid w:val="001C6B3D"/>
    <w:rsid w:val="001F010D"/>
    <w:rsid w:val="00202BA3"/>
    <w:rsid w:val="00213FEA"/>
    <w:rsid w:val="00227681"/>
    <w:rsid w:val="0028319A"/>
    <w:rsid w:val="002935F3"/>
    <w:rsid w:val="002A1C76"/>
    <w:rsid w:val="002C06B2"/>
    <w:rsid w:val="002C20D7"/>
    <w:rsid w:val="002C355D"/>
    <w:rsid w:val="002D71A2"/>
    <w:rsid w:val="002E3048"/>
    <w:rsid w:val="002F3640"/>
    <w:rsid w:val="00303664"/>
    <w:rsid w:val="00303975"/>
    <w:rsid w:val="0030591E"/>
    <w:rsid w:val="00333D12"/>
    <w:rsid w:val="00360070"/>
    <w:rsid w:val="00363CFF"/>
    <w:rsid w:val="00364617"/>
    <w:rsid w:val="00381684"/>
    <w:rsid w:val="00382E20"/>
    <w:rsid w:val="003C0225"/>
    <w:rsid w:val="003C6A03"/>
    <w:rsid w:val="003D2232"/>
    <w:rsid w:val="003E7B2A"/>
    <w:rsid w:val="003F4198"/>
    <w:rsid w:val="003F4515"/>
    <w:rsid w:val="0041034C"/>
    <w:rsid w:val="004412E0"/>
    <w:rsid w:val="004510C3"/>
    <w:rsid w:val="0045313D"/>
    <w:rsid w:val="004543D0"/>
    <w:rsid w:val="00461234"/>
    <w:rsid w:val="00476B94"/>
    <w:rsid w:val="00480F57"/>
    <w:rsid w:val="00494FEC"/>
    <w:rsid w:val="004A2FAC"/>
    <w:rsid w:val="004C0072"/>
    <w:rsid w:val="004C1437"/>
    <w:rsid w:val="004D1401"/>
    <w:rsid w:val="004D7E2C"/>
    <w:rsid w:val="004F5984"/>
    <w:rsid w:val="004F62B2"/>
    <w:rsid w:val="0050622A"/>
    <w:rsid w:val="0051187D"/>
    <w:rsid w:val="005202E4"/>
    <w:rsid w:val="00531C30"/>
    <w:rsid w:val="00541DD7"/>
    <w:rsid w:val="005522D4"/>
    <w:rsid w:val="005556AE"/>
    <w:rsid w:val="005571FE"/>
    <w:rsid w:val="00582CF0"/>
    <w:rsid w:val="0058642D"/>
    <w:rsid w:val="005910D7"/>
    <w:rsid w:val="005940B7"/>
    <w:rsid w:val="00596645"/>
    <w:rsid w:val="005B1878"/>
    <w:rsid w:val="005C1EB0"/>
    <w:rsid w:val="005D6C29"/>
    <w:rsid w:val="005D6D3D"/>
    <w:rsid w:val="005E76C7"/>
    <w:rsid w:val="005F6808"/>
    <w:rsid w:val="00631D05"/>
    <w:rsid w:val="00632401"/>
    <w:rsid w:val="006355FB"/>
    <w:rsid w:val="00636AF5"/>
    <w:rsid w:val="006474F3"/>
    <w:rsid w:val="0068281B"/>
    <w:rsid w:val="00695F5C"/>
    <w:rsid w:val="006A62B6"/>
    <w:rsid w:val="006C54FE"/>
    <w:rsid w:val="006F0374"/>
    <w:rsid w:val="00704CCA"/>
    <w:rsid w:val="00711BD2"/>
    <w:rsid w:val="00712D12"/>
    <w:rsid w:val="007134BA"/>
    <w:rsid w:val="007417A1"/>
    <w:rsid w:val="00767499"/>
    <w:rsid w:val="007720DF"/>
    <w:rsid w:val="00773882"/>
    <w:rsid w:val="00782F2A"/>
    <w:rsid w:val="00784429"/>
    <w:rsid w:val="007872E0"/>
    <w:rsid w:val="00787FF0"/>
    <w:rsid w:val="007A7BBB"/>
    <w:rsid w:val="007F1D21"/>
    <w:rsid w:val="008063D2"/>
    <w:rsid w:val="00814A92"/>
    <w:rsid w:val="00820F06"/>
    <w:rsid w:val="008353E5"/>
    <w:rsid w:val="0083564E"/>
    <w:rsid w:val="00851112"/>
    <w:rsid w:val="00853034"/>
    <w:rsid w:val="00854818"/>
    <w:rsid w:val="00865553"/>
    <w:rsid w:val="00894717"/>
    <w:rsid w:val="00897F92"/>
    <w:rsid w:val="008A48F5"/>
    <w:rsid w:val="008B246D"/>
    <w:rsid w:val="008C306C"/>
    <w:rsid w:val="008F1997"/>
    <w:rsid w:val="008F4B19"/>
    <w:rsid w:val="008F7B13"/>
    <w:rsid w:val="009043CB"/>
    <w:rsid w:val="009048AE"/>
    <w:rsid w:val="0090546A"/>
    <w:rsid w:val="00953D89"/>
    <w:rsid w:val="009763FC"/>
    <w:rsid w:val="009A1F3C"/>
    <w:rsid w:val="009A38F1"/>
    <w:rsid w:val="009A7344"/>
    <w:rsid w:val="009B76E0"/>
    <w:rsid w:val="009E57AB"/>
    <w:rsid w:val="009E5A70"/>
    <w:rsid w:val="009E63CC"/>
    <w:rsid w:val="009E6E42"/>
    <w:rsid w:val="009F7BF2"/>
    <w:rsid w:val="00A052EF"/>
    <w:rsid w:val="00A05BE0"/>
    <w:rsid w:val="00A12A3B"/>
    <w:rsid w:val="00A15009"/>
    <w:rsid w:val="00A159BA"/>
    <w:rsid w:val="00A346EC"/>
    <w:rsid w:val="00A466EF"/>
    <w:rsid w:val="00A55FD2"/>
    <w:rsid w:val="00A66E93"/>
    <w:rsid w:val="00AA43B4"/>
    <w:rsid w:val="00AA4BE8"/>
    <w:rsid w:val="00AA561C"/>
    <w:rsid w:val="00AC019F"/>
    <w:rsid w:val="00AD2B63"/>
    <w:rsid w:val="00AD7B70"/>
    <w:rsid w:val="00AE5F52"/>
    <w:rsid w:val="00AE7311"/>
    <w:rsid w:val="00B06D0C"/>
    <w:rsid w:val="00B13E12"/>
    <w:rsid w:val="00B17887"/>
    <w:rsid w:val="00B31CBB"/>
    <w:rsid w:val="00B65634"/>
    <w:rsid w:val="00B86065"/>
    <w:rsid w:val="00B92DBE"/>
    <w:rsid w:val="00BC41D5"/>
    <w:rsid w:val="00BC44B3"/>
    <w:rsid w:val="00BD49A0"/>
    <w:rsid w:val="00BE252E"/>
    <w:rsid w:val="00BE59AF"/>
    <w:rsid w:val="00BF5928"/>
    <w:rsid w:val="00C02050"/>
    <w:rsid w:val="00C02F19"/>
    <w:rsid w:val="00C038F2"/>
    <w:rsid w:val="00C26912"/>
    <w:rsid w:val="00C3202D"/>
    <w:rsid w:val="00C448F0"/>
    <w:rsid w:val="00C46C23"/>
    <w:rsid w:val="00C60EAB"/>
    <w:rsid w:val="00C8597A"/>
    <w:rsid w:val="00C87B0C"/>
    <w:rsid w:val="00C90668"/>
    <w:rsid w:val="00C954D8"/>
    <w:rsid w:val="00CB4986"/>
    <w:rsid w:val="00CC1E29"/>
    <w:rsid w:val="00CC61C1"/>
    <w:rsid w:val="00CD575D"/>
    <w:rsid w:val="00CE2AC1"/>
    <w:rsid w:val="00CF45DC"/>
    <w:rsid w:val="00CF5376"/>
    <w:rsid w:val="00CF6D09"/>
    <w:rsid w:val="00D073F8"/>
    <w:rsid w:val="00D079BD"/>
    <w:rsid w:val="00D26A40"/>
    <w:rsid w:val="00D466C1"/>
    <w:rsid w:val="00D75F95"/>
    <w:rsid w:val="00D86369"/>
    <w:rsid w:val="00DA49DF"/>
    <w:rsid w:val="00DE1AD1"/>
    <w:rsid w:val="00DE280D"/>
    <w:rsid w:val="00E0186F"/>
    <w:rsid w:val="00E22A95"/>
    <w:rsid w:val="00E2597C"/>
    <w:rsid w:val="00E861D8"/>
    <w:rsid w:val="00E87D01"/>
    <w:rsid w:val="00E9332D"/>
    <w:rsid w:val="00E93538"/>
    <w:rsid w:val="00E938F4"/>
    <w:rsid w:val="00EB3EC2"/>
    <w:rsid w:val="00EE7FC0"/>
    <w:rsid w:val="00F33C37"/>
    <w:rsid w:val="00F451C5"/>
    <w:rsid w:val="00F46A34"/>
    <w:rsid w:val="00F53C4E"/>
    <w:rsid w:val="00F72D60"/>
    <w:rsid w:val="00F85980"/>
    <w:rsid w:val="00F85DB7"/>
    <w:rsid w:val="00FD2ECA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C13DFB"/>
  <w15:docId w15:val="{5950A86B-84FD-D147-BD60-E58E1DD5E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280D"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B4986"/>
    <w:pPr>
      <w:shd w:val="clear" w:color="auto" w:fill="FFD966"/>
      <w:spacing w:before="360" w:after="240"/>
      <w:jc w:val="center"/>
      <w:outlineLvl w:val="0"/>
    </w:pPr>
    <w:rPr>
      <w:rFonts w:ascii="Calibri" w:hAnsi="Calibri"/>
      <w:b/>
      <w:caps/>
      <w:sz w:val="32"/>
      <w:szCs w:val="32"/>
      <w:lang w:val="en-US"/>
    </w:rPr>
  </w:style>
  <w:style w:type="paragraph" w:styleId="Heading2">
    <w:name w:val="heading 2"/>
    <w:basedOn w:val="Normal"/>
    <w:next w:val="Normal"/>
    <w:qFormat/>
    <w:rsid w:val="00582CF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CB4986"/>
    <w:pPr>
      <w:spacing w:before="120" w:after="60"/>
    </w:pPr>
    <w:rPr>
      <w:rFonts w:ascii="Calibri" w:hAnsi="Calibri"/>
      <w:sz w:val="24"/>
      <w:szCs w:val="24"/>
      <w:lang w:val="en-US"/>
    </w:rPr>
  </w:style>
  <w:style w:type="character" w:styleId="Hyperlink">
    <w:name w:val="Hyperlink"/>
    <w:rsid w:val="00582CF0"/>
    <w:rPr>
      <w:color w:val="0000FF"/>
      <w:u w:val="single"/>
    </w:rPr>
  </w:style>
  <w:style w:type="paragraph" w:styleId="BodyText2">
    <w:name w:val="Body Text 2"/>
    <w:basedOn w:val="Normal"/>
    <w:rsid w:val="00582CF0"/>
    <w:rPr>
      <w:sz w:val="24"/>
      <w:lang w:val="en-US"/>
    </w:rPr>
  </w:style>
  <w:style w:type="paragraph" w:styleId="Header">
    <w:name w:val="header"/>
    <w:basedOn w:val="Normal"/>
    <w:link w:val="HeaderChar"/>
    <w:uiPriority w:val="99"/>
    <w:rsid w:val="00582CF0"/>
    <w:pPr>
      <w:tabs>
        <w:tab w:val="center" w:pos="4153"/>
        <w:tab w:val="right" w:pos="8306"/>
      </w:tabs>
    </w:pPr>
    <w:rPr>
      <w:sz w:val="24"/>
    </w:rPr>
  </w:style>
  <w:style w:type="paragraph" w:styleId="Footer">
    <w:name w:val="footer"/>
    <w:basedOn w:val="Normal"/>
    <w:link w:val="FooterChar"/>
    <w:uiPriority w:val="99"/>
    <w:rsid w:val="00DE280D"/>
    <w:pPr>
      <w:pBdr>
        <w:top w:val="single" w:sz="4" w:space="1" w:color="auto"/>
      </w:pBdr>
      <w:tabs>
        <w:tab w:val="center" w:pos="4153"/>
        <w:tab w:val="center" w:pos="4320"/>
        <w:tab w:val="right" w:pos="8306"/>
        <w:tab w:val="right" w:pos="8640"/>
      </w:tabs>
      <w:jc w:val="right"/>
    </w:pPr>
    <w:rPr>
      <w:rFonts w:ascii="Calibri" w:hAnsi="Calibri"/>
      <w:lang w:val="en-US"/>
    </w:rPr>
  </w:style>
  <w:style w:type="character" w:styleId="PageNumber">
    <w:name w:val="page number"/>
    <w:basedOn w:val="DefaultParagraphFont"/>
    <w:rsid w:val="00582CF0"/>
  </w:style>
  <w:style w:type="paragraph" w:styleId="ListBullet">
    <w:name w:val="List Bullet"/>
    <w:basedOn w:val="Normal"/>
    <w:autoRedefine/>
    <w:rsid w:val="00582CF0"/>
    <w:pPr>
      <w:numPr>
        <w:numId w:val="1"/>
      </w:numPr>
    </w:pPr>
  </w:style>
  <w:style w:type="paragraph" w:customStyle="1" w:styleId="Subhead2">
    <w:name w:val="Subhead 2"/>
    <w:basedOn w:val="Normal"/>
    <w:rsid w:val="00582CF0"/>
    <w:rPr>
      <w:rFonts w:ascii="Garamond" w:hAnsi="Garamond"/>
      <w:b/>
      <w:sz w:val="28"/>
    </w:rPr>
  </w:style>
  <w:style w:type="paragraph" w:customStyle="1" w:styleId="Subhead1">
    <w:name w:val="Subhead 1"/>
    <w:basedOn w:val="Normal"/>
    <w:rsid w:val="00582CF0"/>
    <w:rPr>
      <w:rFonts w:ascii="Garamond" w:hAnsi="Garamond"/>
      <w:b/>
      <w:noProof/>
      <w:sz w:val="36"/>
    </w:rPr>
  </w:style>
  <w:style w:type="paragraph" w:styleId="TOC2">
    <w:name w:val="toc 2"/>
    <w:basedOn w:val="Normal"/>
    <w:next w:val="Normal"/>
    <w:autoRedefine/>
    <w:semiHidden/>
    <w:rsid w:val="00582CF0"/>
    <w:pPr>
      <w:ind w:left="200"/>
    </w:pPr>
  </w:style>
  <w:style w:type="paragraph" w:styleId="TOC1">
    <w:name w:val="toc 1"/>
    <w:basedOn w:val="Normal"/>
    <w:next w:val="Normal"/>
    <w:autoRedefine/>
    <w:semiHidden/>
    <w:rsid w:val="00582CF0"/>
    <w:pPr>
      <w:spacing w:line="360" w:lineRule="auto"/>
    </w:pPr>
    <w:rPr>
      <w:rFonts w:ascii="Arial" w:hAnsi="Arial"/>
      <w:sz w:val="24"/>
    </w:rPr>
  </w:style>
  <w:style w:type="paragraph" w:styleId="TOC3">
    <w:name w:val="toc 3"/>
    <w:basedOn w:val="Normal"/>
    <w:next w:val="Normal"/>
    <w:autoRedefine/>
    <w:semiHidden/>
    <w:rsid w:val="00582CF0"/>
    <w:pPr>
      <w:ind w:left="400"/>
    </w:pPr>
  </w:style>
  <w:style w:type="paragraph" w:styleId="TOC4">
    <w:name w:val="toc 4"/>
    <w:basedOn w:val="Normal"/>
    <w:next w:val="Normal"/>
    <w:autoRedefine/>
    <w:semiHidden/>
    <w:rsid w:val="00582CF0"/>
    <w:pPr>
      <w:ind w:left="600"/>
    </w:pPr>
  </w:style>
  <w:style w:type="paragraph" w:styleId="TOC5">
    <w:name w:val="toc 5"/>
    <w:basedOn w:val="Normal"/>
    <w:next w:val="Normal"/>
    <w:autoRedefine/>
    <w:semiHidden/>
    <w:rsid w:val="00582CF0"/>
    <w:pPr>
      <w:ind w:left="800"/>
    </w:pPr>
  </w:style>
  <w:style w:type="paragraph" w:styleId="TOC6">
    <w:name w:val="toc 6"/>
    <w:basedOn w:val="Normal"/>
    <w:next w:val="Normal"/>
    <w:autoRedefine/>
    <w:semiHidden/>
    <w:rsid w:val="00582CF0"/>
    <w:pPr>
      <w:ind w:left="1000"/>
    </w:pPr>
  </w:style>
  <w:style w:type="paragraph" w:styleId="TOC7">
    <w:name w:val="toc 7"/>
    <w:basedOn w:val="Normal"/>
    <w:next w:val="Normal"/>
    <w:autoRedefine/>
    <w:semiHidden/>
    <w:rsid w:val="00582CF0"/>
    <w:pPr>
      <w:ind w:left="1200"/>
    </w:pPr>
  </w:style>
  <w:style w:type="paragraph" w:styleId="TOC8">
    <w:name w:val="toc 8"/>
    <w:basedOn w:val="Normal"/>
    <w:next w:val="Normal"/>
    <w:autoRedefine/>
    <w:semiHidden/>
    <w:rsid w:val="00582CF0"/>
    <w:pPr>
      <w:ind w:left="1400"/>
    </w:pPr>
  </w:style>
  <w:style w:type="paragraph" w:styleId="TOC9">
    <w:name w:val="toc 9"/>
    <w:basedOn w:val="Normal"/>
    <w:next w:val="Normal"/>
    <w:autoRedefine/>
    <w:semiHidden/>
    <w:rsid w:val="00582CF0"/>
    <w:pPr>
      <w:ind w:left="1600"/>
    </w:pPr>
  </w:style>
  <w:style w:type="paragraph" w:styleId="Title">
    <w:name w:val="Title"/>
    <w:basedOn w:val="Normal"/>
    <w:qFormat/>
    <w:rsid w:val="00582CF0"/>
    <w:pPr>
      <w:jc w:val="center"/>
    </w:pPr>
    <w:rPr>
      <w:rFonts w:ascii="Arial" w:hAnsi="Arial" w:cs="Arial"/>
      <w:b/>
      <w:bCs/>
      <w:i/>
      <w:iCs/>
      <w:sz w:val="24"/>
    </w:rPr>
  </w:style>
  <w:style w:type="table" w:styleId="TableGrid">
    <w:name w:val="Table Grid"/>
    <w:basedOn w:val="TableNormal"/>
    <w:rsid w:val="00582C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0">
    <w:name w:val="BodyText"/>
    <w:basedOn w:val="Normal"/>
    <w:rsid w:val="00363CFF"/>
    <w:pPr>
      <w:ind w:left="567"/>
      <w:jc w:val="both"/>
    </w:pPr>
    <w:rPr>
      <w:rFonts w:ascii="Arial" w:hAnsi="Arial"/>
      <w:sz w:val="24"/>
      <w:lang w:eastAsia="en-AU"/>
    </w:rPr>
  </w:style>
  <w:style w:type="paragraph" w:styleId="BalloonText">
    <w:name w:val="Balloon Text"/>
    <w:basedOn w:val="Normal"/>
    <w:semiHidden/>
    <w:rsid w:val="005202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0374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DE280D"/>
    <w:rPr>
      <w:rFonts w:ascii="Calibri" w:hAnsi="Calibri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CB4986"/>
    <w:rPr>
      <w:rFonts w:ascii="Calibri" w:hAnsi="Calibri"/>
      <w:b/>
      <w:caps/>
      <w:sz w:val="32"/>
      <w:szCs w:val="32"/>
      <w:shd w:val="clear" w:color="auto" w:fill="FFD966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CB4986"/>
    <w:rPr>
      <w:rFonts w:ascii="Calibri" w:hAnsi="Calibri"/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F3640"/>
    <w:rPr>
      <w:sz w:val="24"/>
      <w:lang w:eastAsia="en-US"/>
    </w:rPr>
  </w:style>
  <w:style w:type="paragraph" w:customStyle="1" w:styleId="Normal1">
    <w:name w:val="Normal1"/>
    <w:rsid w:val="00EE7FC0"/>
    <w:pPr>
      <w:pBdr>
        <w:top w:val="nil"/>
        <w:left w:val="nil"/>
        <w:bottom w:val="nil"/>
        <w:right w:val="nil"/>
        <w:between w:val="nil"/>
      </w:pBdr>
    </w:pPr>
    <w:rPr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Style%20Guide%20V.I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B1D1B-38B0-1A46-A060-4A3725D27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Style Guide V.I.dot</Template>
  <TotalTime>21</TotalTime>
  <Pages>1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Staff Recruitment Kit</vt:lpstr>
    </vt:vector>
  </TitlesOfParts>
  <Company>QCS &amp; H ITC</Company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Staff Recruitment Kit</dc:title>
  <dc:subject/>
  <dc:creator>Hibiscus Hibiscus</dc:creator>
  <cp:keywords/>
  <cp:lastModifiedBy>Bryan K.B</cp:lastModifiedBy>
  <cp:revision>6</cp:revision>
  <cp:lastPrinted>2010-08-09T23:14:00Z</cp:lastPrinted>
  <dcterms:created xsi:type="dcterms:W3CDTF">2020-10-21T11:56:00Z</dcterms:created>
  <dcterms:modified xsi:type="dcterms:W3CDTF">2024-12-02T07:49:00Z</dcterms:modified>
</cp:coreProperties>
</file>