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C4423" w14:textId="77777777" w:rsidR="002D3D74" w:rsidRDefault="002D3D74" w:rsidP="006B440B">
      <w:pPr>
        <w:pStyle w:val="BodyText"/>
      </w:pPr>
    </w:p>
    <w:p w14:paraId="09011C1C" w14:textId="04F37D73" w:rsidR="000154F0" w:rsidRDefault="000154F0" w:rsidP="000154F0">
      <w:pPr>
        <w:rPr>
          <w:lang w:val="en-US"/>
        </w:rPr>
      </w:pPr>
    </w:p>
    <w:p w14:paraId="0C206884" w14:textId="0CBE2A3E" w:rsidR="000154F0" w:rsidRPr="0051267E" w:rsidRDefault="000154F0" w:rsidP="000154F0">
      <w:pPr>
        <w:jc w:val="center"/>
        <w:rPr>
          <w:rFonts w:ascii="Arial" w:eastAsia="Garamond" w:hAnsi="Arial" w:cs="Arial"/>
          <w:b/>
          <w:color w:val="000000"/>
          <w:sz w:val="36"/>
          <w:szCs w:val="36"/>
        </w:rPr>
      </w:pPr>
      <w:r w:rsidRPr="0051267E">
        <w:rPr>
          <w:rFonts w:ascii="Arial" w:eastAsia="Garamond" w:hAnsi="Arial" w:cs="Arial"/>
          <w:b/>
          <w:color w:val="000000"/>
          <w:sz w:val="36"/>
          <w:szCs w:val="36"/>
        </w:rPr>
        <w:t>CLIENT ASSESSMENT</w:t>
      </w:r>
    </w:p>
    <w:p w14:paraId="5390972F" w14:textId="77777777" w:rsidR="000154F0" w:rsidRPr="000154F0" w:rsidRDefault="000154F0" w:rsidP="000154F0">
      <w:pPr>
        <w:rPr>
          <w:lang w:val="en-US"/>
        </w:rPr>
      </w:pPr>
    </w:p>
    <w:p w14:paraId="6C2F1387" w14:textId="77777777" w:rsidR="000154F0" w:rsidRDefault="000154F0" w:rsidP="000154F0">
      <w:pPr>
        <w:rPr>
          <w:lang w:val="en-US"/>
        </w:rPr>
      </w:pPr>
    </w:p>
    <w:p w14:paraId="679F5BFB" w14:textId="70A1044E" w:rsidR="000154F0" w:rsidRPr="000154F0" w:rsidRDefault="000154F0" w:rsidP="000154F0">
      <w:pPr>
        <w:rPr>
          <w:rFonts w:ascii="Arial" w:hAnsi="Arial" w:cs="Arial"/>
          <w:b/>
          <w:sz w:val="22"/>
          <w:szCs w:val="22"/>
          <w:lang w:val="en-US"/>
        </w:rPr>
      </w:pPr>
      <w:r w:rsidRPr="000154F0">
        <w:rPr>
          <w:rFonts w:ascii="Arial" w:hAnsi="Arial" w:cs="Arial"/>
          <w:b/>
          <w:sz w:val="22"/>
          <w:szCs w:val="22"/>
          <w:lang w:val="en-US"/>
        </w:rPr>
        <w:t>CLIENT DETAILS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8"/>
        <w:gridCol w:w="6598"/>
      </w:tblGrid>
      <w:tr w:rsidR="000154F0" w:rsidRPr="000154F0" w14:paraId="593BE53E" w14:textId="77777777" w:rsidTr="00764D0A">
        <w:tc>
          <w:tcPr>
            <w:tcW w:w="2328" w:type="dxa"/>
            <w:shd w:val="clear" w:color="auto" w:fill="F2F2F2" w:themeFill="background1" w:themeFillShade="F2"/>
          </w:tcPr>
          <w:p w14:paraId="21CBA2D5" w14:textId="420B028F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Client </w:t>
            </w:r>
            <w:r w:rsidR="00802016">
              <w:rPr>
                <w:rFonts w:ascii="Arial" w:hAnsi="Arial" w:cs="Arial"/>
              </w:rPr>
              <w:t xml:space="preserve">Full </w:t>
            </w:r>
            <w:r w:rsidRPr="000154F0">
              <w:rPr>
                <w:rFonts w:ascii="Arial" w:hAnsi="Arial" w:cs="Arial"/>
              </w:rPr>
              <w:t>Name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C328598" w14:textId="77777777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0154F0" w:rsidRPr="000154F0" w14:paraId="5709F24E" w14:textId="77777777" w:rsidTr="00764D0A">
        <w:tc>
          <w:tcPr>
            <w:tcW w:w="2328" w:type="dxa"/>
          </w:tcPr>
          <w:p w14:paraId="0914D852" w14:textId="31E37B49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6598" w:type="dxa"/>
            <w:tcBorders>
              <w:bottom w:val="single" w:sz="4" w:space="0" w:color="auto"/>
            </w:tcBorders>
          </w:tcPr>
          <w:p w14:paraId="7FBB7F27" w14:textId="77777777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0154F0" w:rsidRPr="000154F0" w14:paraId="7D9D0E0C" w14:textId="77777777" w:rsidTr="00764D0A">
        <w:tc>
          <w:tcPr>
            <w:tcW w:w="2328" w:type="dxa"/>
          </w:tcPr>
          <w:p w14:paraId="33FA1BE1" w14:textId="43BE207D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Country of birth:</w:t>
            </w:r>
          </w:p>
        </w:tc>
        <w:tc>
          <w:tcPr>
            <w:tcW w:w="6598" w:type="dxa"/>
            <w:tcBorders>
              <w:bottom w:val="single" w:sz="4" w:space="0" w:color="auto"/>
            </w:tcBorders>
          </w:tcPr>
          <w:p w14:paraId="1D0C581D" w14:textId="77777777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AE3DB9" w:rsidRPr="000154F0" w14:paraId="7B1973D7" w14:textId="77777777" w:rsidTr="00764D0A">
        <w:tc>
          <w:tcPr>
            <w:tcW w:w="2328" w:type="dxa"/>
          </w:tcPr>
          <w:p w14:paraId="7EF5DB2E" w14:textId="77777777" w:rsidR="00AE3DB9" w:rsidRPr="000154F0" w:rsidRDefault="00AE3DB9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Residential </w:t>
            </w:r>
            <w:r w:rsidR="0040032D" w:rsidRPr="000154F0">
              <w:rPr>
                <w:rFonts w:ascii="Arial" w:hAnsi="Arial" w:cs="Arial"/>
              </w:rPr>
              <w:t>address</w:t>
            </w:r>
            <w:r w:rsidRPr="000154F0">
              <w:rPr>
                <w:rFonts w:ascii="Arial" w:hAnsi="Arial" w:cs="Arial"/>
              </w:rPr>
              <w:t>:</w:t>
            </w:r>
          </w:p>
        </w:tc>
        <w:tc>
          <w:tcPr>
            <w:tcW w:w="6598" w:type="dxa"/>
            <w:tcBorders>
              <w:bottom w:val="single" w:sz="4" w:space="0" w:color="auto"/>
            </w:tcBorders>
          </w:tcPr>
          <w:p w14:paraId="38E66E12" w14:textId="77777777" w:rsidR="00AE3DB9" w:rsidRPr="000154F0" w:rsidRDefault="00AE3DB9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85677F" w:rsidRPr="000154F0" w14:paraId="2DA6C829" w14:textId="77777777" w:rsidTr="00764D0A">
        <w:tc>
          <w:tcPr>
            <w:tcW w:w="2328" w:type="dxa"/>
          </w:tcPr>
          <w:p w14:paraId="1A7DEE01" w14:textId="77777777" w:rsidR="00B0550E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Specific access details: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6C20493E" w14:textId="77777777" w:rsidR="0085677F" w:rsidRPr="000154F0" w:rsidRDefault="0085677F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A039C4" w:rsidRPr="000154F0" w14:paraId="440231EB" w14:textId="77777777" w:rsidTr="00764D0A">
        <w:tc>
          <w:tcPr>
            <w:tcW w:w="2328" w:type="dxa"/>
          </w:tcPr>
          <w:p w14:paraId="30812381" w14:textId="627AAF7A" w:rsidR="00A039C4" w:rsidRPr="000154F0" w:rsidRDefault="00802016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&amp; Mobile N</w:t>
            </w:r>
            <w:r w:rsidR="0040032D" w:rsidRPr="000154F0">
              <w:rPr>
                <w:rFonts w:ascii="Arial" w:hAnsi="Arial" w:cs="Arial"/>
              </w:rPr>
              <w:t>umber</w:t>
            </w:r>
            <w:r w:rsidR="00A039C4" w:rsidRPr="000154F0">
              <w:rPr>
                <w:rFonts w:ascii="Arial" w:hAnsi="Arial" w:cs="Arial"/>
              </w:rPr>
              <w:t>s: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0CCF0284" w14:textId="77777777" w:rsidR="00A039C4" w:rsidRDefault="00A039C4" w:rsidP="00A039C4">
            <w:pPr>
              <w:pStyle w:val="TableText"/>
              <w:rPr>
                <w:rFonts w:ascii="Arial" w:hAnsi="Arial" w:cs="Arial"/>
              </w:rPr>
            </w:pPr>
          </w:p>
          <w:p w14:paraId="653BD90A" w14:textId="7271A4DF" w:rsidR="00802016" w:rsidRPr="000154F0" w:rsidRDefault="00802016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A039C4" w:rsidRPr="000154F0" w14:paraId="6FF8154A" w14:textId="77777777" w:rsidTr="00764D0A">
        <w:tc>
          <w:tcPr>
            <w:tcW w:w="2328" w:type="dxa"/>
          </w:tcPr>
          <w:p w14:paraId="2341E3AF" w14:textId="77777777" w:rsidR="00A039C4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Age: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31C865D9" w14:textId="77777777" w:rsidR="00A039C4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A039C4" w:rsidRPr="000154F0" w14:paraId="4466490A" w14:textId="77777777" w:rsidTr="00764D0A">
        <w:tc>
          <w:tcPr>
            <w:tcW w:w="2328" w:type="dxa"/>
          </w:tcPr>
          <w:p w14:paraId="1B55A176" w14:textId="77777777" w:rsidR="00A039C4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Does client live alone</w:t>
            </w:r>
            <w:r w:rsidR="0040032D" w:rsidRPr="000154F0">
              <w:rPr>
                <w:rFonts w:ascii="Arial" w:hAnsi="Arial" w:cs="Arial"/>
              </w:rPr>
              <w:t>?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3F1FDCCC" w14:textId="77777777" w:rsidR="00A039C4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</w:p>
        </w:tc>
      </w:tr>
    </w:tbl>
    <w:p w14:paraId="0D20FB8E" w14:textId="455F409E" w:rsidR="000154F0" w:rsidRPr="000154F0" w:rsidRDefault="000154F0" w:rsidP="000154F0">
      <w:pPr>
        <w:rPr>
          <w:rFonts w:ascii="Arial" w:hAnsi="Arial" w:cs="Arial"/>
          <w:sz w:val="22"/>
          <w:szCs w:val="22"/>
          <w:lang w:val="en-US"/>
        </w:rPr>
      </w:pPr>
    </w:p>
    <w:p w14:paraId="723EC98C" w14:textId="77777777" w:rsidR="000154F0" w:rsidRPr="000154F0" w:rsidRDefault="000154F0" w:rsidP="000154F0">
      <w:pPr>
        <w:rPr>
          <w:rFonts w:ascii="Arial" w:hAnsi="Arial" w:cs="Arial"/>
          <w:sz w:val="22"/>
          <w:szCs w:val="22"/>
          <w:lang w:val="en-US"/>
        </w:rPr>
      </w:pPr>
    </w:p>
    <w:p w14:paraId="18F53280" w14:textId="02803FEC" w:rsidR="000154F0" w:rsidRPr="000154F0" w:rsidRDefault="000154F0" w:rsidP="000154F0">
      <w:pPr>
        <w:rPr>
          <w:rFonts w:ascii="Arial" w:hAnsi="Arial" w:cs="Arial"/>
          <w:b/>
          <w:sz w:val="22"/>
          <w:szCs w:val="22"/>
          <w:lang w:val="en-US"/>
        </w:rPr>
      </w:pPr>
      <w:r w:rsidRPr="000154F0">
        <w:rPr>
          <w:rFonts w:ascii="Arial" w:hAnsi="Arial" w:cs="Arial"/>
          <w:b/>
          <w:sz w:val="22"/>
          <w:szCs w:val="22"/>
          <w:lang w:val="en-US"/>
        </w:rPr>
        <w:t>ASSESSMENT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358"/>
      </w:tblGrid>
      <w:tr w:rsidR="006B440B" w:rsidRPr="000154F0" w14:paraId="71D972FE" w14:textId="77777777" w:rsidTr="00764D0A">
        <w:trPr>
          <w:trHeight w:val="350"/>
          <w:tblHeader/>
        </w:trPr>
        <w:tc>
          <w:tcPr>
            <w:tcW w:w="8897" w:type="dxa"/>
            <w:gridSpan w:val="2"/>
            <w:shd w:val="clear" w:color="auto" w:fill="D9D9D9" w:themeFill="background1" w:themeFillShade="D9"/>
          </w:tcPr>
          <w:p w14:paraId="3DAEB16D" w14:textId="77777777" w:rsidR="006B440B" w:rsidRPr="000154F0" w:rsidRDefault="006B440B" w:rsidP="006B440B">
            <w:pPr>
              <w:pStyle w:val="TableTextHeading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IDENTIFIED NEED AND RISK FACTORS</w:t>
            </w:r>
          </w:p>
        </w:tc>
      </w:tr>
      <w:tr w:rsidR="00C26075" w:rsidRPr="000154F0" w14:paraId="2964B03E" w14:textId="77777777" w:rsidTr="00802016">
        <w:trPr>
          <w:trHeight w:val="350"/>
        </w:trPr>
        <w:tc>
          <w:tcPr>
            <w:tcW w:w="3539" w:type="dxa"/>
            <w:vMerge w:val="restart"/>
          </w:tcPr>
          <w:p w14:paraId="3E1D76A8" w14:textId="1CA7D021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Ability to self</w:t>
            </w:r>
            <w:r w:rsidRPr="000154F0">
              <w:rPr>
                <w:rFonts w:ascii="Arial" w:hAnsi="Arial" w:cs="Arial"/>
              </w:rPr>
              <w:noBreakHyphen/>
              <w:t>medicate</w:t>
            </w:r>
            <w:r w:rsidR="000154F0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0B5DD297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C26075" w:rsidRPr="000154F0" w14:paraId="0476D649" w14:textId="77777777" w:rsidTr="00802016">
        <w:trPr>
          <w:trHeight w:val="350"/>
        </w:trPr>
        <w:tc>
          <w:tcPr>
            <w:tcW w:w="3539" w:type="dxa"/>
            <w:vMerge/>
          </w:tcPr>
          <w:p w14:paraId="16C9F5A5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5CE17A7B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NO</w:t>
            </w:r>
          </w:p>
          <w:p w14:paraId="51249BB9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required:</w:t>
            </w:r>
          </w:p>
        </w:tc>
      </w:tr>
      <w:tr w:rsidR="00C26075" w:rsidRPr="000154F0" w14:paraId="7131998F" w14:textId="77777777" w:rsidTr="00802016">
        <w:tc>
          <w:tcPr>
            <w:tcW w:w="3539" w:type="dxa"/>
          </w:tcPr>
          <w:p w14:paraId="3299E967" w14:textId="77777777" w:rsidR="00C26075" w:rsidRDefault="00C26075" w:rsidP="0040032D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Allergies</w:t>
            </w:r>
            <w:r w:rsidR="002F146D" w:rsidRPr="000154F0">
              <w:rPr>
                <w:rFonts w:ascii="Arial" w:hAnsi="Arial" w:cs="Arial"/>
              </w:rPr>
              <w:t>:</w:t>
            </w:r>
          </w:p>
          <w:p w14:paraId="5DD3F376" w14:textId="14AFAD59" w:rsidR="000154F0" w:rsidRPr="000154F0" w:rsidRDefault="000154F0" w:rsidP="0040032D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272FD601" w14:textId="77777777" w:rsidR="00C26075" w:rsidRPr="000154F0" w:rsidRDefault="00C26075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C26075" w:rsidRPr="000154F0" w14:paraId="50D83F55" w14:textId="77777777" w:rsidTr="00802016">
        <w:tc>
          <w:tcPr>
            <w:tcW w:w="3539" w:type="dxa"/>
          </w:tcPr>
          <w:p w14:paraId="58BFDAC7" w14:textId="139C1BB0" w:rsidR="00C26075" w:rsidRDefault="000154F0" w:rsidP="00C26075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H</w:t>
            </w:r>
            <w:r w:rsidR="002F146D" w:rsidRPr="000154F0">
              <w:rPr>
                <w:rFonts w:ascii="Arial" w:hAnsi="Arial" w:cs="Arial"/>
              </w:rPr>
              <w:t>istory</w:t>
            </w:r>
            <w:r w:rsidR="00C26075" w:rsidRPr="000154F0">
              <w:rPr>
                <w:rFonts w:ascii="Arial" w:hAnsi="Arial" w:cs="Arial"/>
              </w:rPr>
              <w:t>:</w:t>
            </w:r>
          </w:p>
          <w:p w14:paraId="16DD01CE" w14:textId="559BE57D" w:rsidR="000154F0" w:rsidRPr="000154F0" w:rsidRDefault="000154F0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79B033E" w14:textId="77777777" w:rsidR="00C26075" w:rsidRPr="000154F0" w:rsidRDefault="00C26075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C26075" w:rsidRPr="000154F0" w14:paraId="1BBFB211" w14:textId="77777777" w:rsidTr="00802016">
        <w:tc>
          <w:tcPr>
            <w:tcW w:w="3539" w:type="dxa"/>
          </w:tcPr>
          <w:p w14:paraId="53BD8C1C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Languages spoken:</w:t>
            </w:r>
          </w:p>
        </w:tc>
        <w:tc>
          <w:tcPr>
            <w:tcW w:w="5358" w:type="dxa"/>
          </w:tcPr>
          <w:p w14:paraId="29B4E4F1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</w:tr>
      <w:tr w:rsidR="00C26075" w:rsidRPr="000154F0" w14:paraId="307C7005" w14:textId="77777777" w:rsidTr="00802016">
        <w:trPr>
          <w:trHeight w:val="240"/>
        </w:trPr>
        <w:tc>
          <w:tcPr>
            <w:tcW w:w="3539" w:type="dxa"/>
            <w:vMerge w:val="restart"/>
          </w:tcPr>
          <w:p w14:paraId="241EF8B7" w14:textId="5A891E76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Sight/Glasses</w:t>
            </w:r>
            <w:r w:rsidR="00802016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53384358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C26075" w:rsidRPr="000154F0" w14:paraId="6BBD68AC" w14:textId="77777777" w:rsidTr="00802016">
        <w:trPr>
          <w:trHeight w:val="240"/>
        </w:trPr>
        <w:tc>
          <w:tcPr>
            <w:tcW w:w="3539" w:type="dxa"/>
            <w:vMerge/>
          </w:tcPr>
          <w:p w14:paraId="30E23C9F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723C5A34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NO</w:t>
            </w:r>
          </w:p>
          <w:p w14:paraId="105D70CF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List any other difficulties:</w:t>
            </w:r>
          </w:p>
        </w:tc>
      </w:tr>
      <w:tr w:rsidR="00C26075" w:rsidRPr="000154F0" w14:paraId="4D442EB8" w14:textId="77777777" w:rsidTr="00802016">
        <w:tc>
          <w:tcPr>
            <w:tcW w:w="3539" w:type="dxa"/>
            <w:vMerge w:val="restart"/>
          </w:tcPr>
          <w:p w14:paraId="5C658685" w14:textId="25825814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Hearing </w:t>
            </w:r>
            <w:r w:rsidR="002F146D" w:rsidRPr="000154F0">
              <w:rPr>
                <w:rFonts w:ascii="Arial" w:hAnsi="Arial" w:cs="Arial"/>
              </w:rPr>
              <w:t>aids</w:t>
            </w:r>
            <w:r w:rsidR="00802016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3DE675DB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C26075" w:rsidRPr="000154F0" w14:paraId="4013AC69" w14:textId="77777777" w:rsidTr="00802016">
        <w:tc>
          <w:tcPr>
            <w:tcW w:w="3539" w:type="dxa"/>
            <w:vMerge/>
          </w:tcPr>
          <w:p w14:paraId="4BC132B8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4DC38992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NO</w:t>
            </w:r>
          </w:p>
          <w:p w14:paraId="61817FE0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List any other difficulties:</w:t>
            </w:r>
          </w:p>
        </w:tc>
      </w:tr>
      <w:tr w:rsidR="0041510E" w:rsidRPr="000154F0" w14:paraId="5A213C63" w14:textId="77777777" w:rsidTr="00802016">
        <w:tc>
          <w:tcPr>
            <w:tcW w:w="3539" w:type="dxa"/>
          </w:tcPr>
          <w:p w14:paraId="4DCA1189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Mobility aids used:</w:t>
            </w:r>
          </w:p>
        </w:tc>
        <w:tc>
          <w:tcPr>
            <w:tcW w:w="5358" w:type="dxa"/>
          </w:tcPr>
          <w:p w14:paraId="5C0F82F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498619DD" w14:textId="77777777" w:rsidTr="00802016">
        <w:tc>
          <w:tcPr>
            <w:tcW w:w="3539" w:type="dxa"/>
          </w:tcPr>
          <w:p w14:paraId="4816944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Mobility issues:</w:t>
            </w:r>
          </w:p>
        </w:tc>
        <w:tc>
          <w:tcPr>
            <w:tcW w:w="5358" w:type="dxa"/>
          </w:tcPr>
          <w:p w14:paraId="25445538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0BBB5120" w14:textId="77777777" w:rsidTr="00802016">
        <w:tc>
          <w:tcPr>
            <w:tcW w:w="3539" w:type="dxa"/>
          </w:tcPr>
          <w:p w14:paraId="389B08E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 with showering:</w:t>
            </w:r>
          </w:p>
        </w:tc>
        <w:tc>
          <w:tcPr>
            <w:tcW w:w="5358" w:type="dxa"/>
          </w:tcPr>
          <w:p w14:paraId="2EB25D8A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57EBF8DE" w14:textId="77777777" w:rsidTr="00802016">
        <w:tc>
          <w:tcPr>
            <w:tcW w:w="3539" w:type="dxa"/>
          </w:tcPr>
          <w:p w14:paraId="2C23F1DF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with dressing:</w:t>
            </w:r>
          </w:p>
        </w:tc>
        <w:tc>
          <w:tcPr>
            <w:tcW w:w="5358" w:type="dxa"/>
          </w:tcPr>
          <w:p w14:paraId="7A02C928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52FB94A7" w14:textId="77777777" w:rsidTr="00802016">
        <w:tc>
          <w:tcPr>
            <w:tcW w:w="3539" w:type="dxa"/>
          </w:tcPr>
          <w:p w14:paraId="12B747E0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lastRenderedPageBreak/>
              <w:t>Continence (note bladder and bowels problems)</w:t>
            </w:r>
            <w:r w:rsidR="002F146D" w:rsidRPr="000154F0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1C4D0D15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1F9FD506" w14:textId="77777777" w:rsidTr="00802016">
        <w:trPr>
          <w:trHeight w:val="130"/>
        </w:trPr>
        <w:tc>
          <w:tcPr>
            <w:tcW w:w="3539" w:type="dxa"/>
            <w:vMerge w:val="restart"/>
          </w:tcPr>
          <w:p w14:paraId="1882A316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Continence aids worn:</w:t>
            </w:r>
          </w:p>
        </w:tc>
        <w:tc>
          <w:tcPr>
            <w:tcW w:w="5358" w:type="dxa"/>
          </w:tcPr>
          <w:p w14:paraId="66B7435B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41510E" w:rsidRPr="000154F0" w14:paraId="71E2C222" w14:textId="77777777" w:rsidTr="00802016">
        <w:trPr>
          <w:trHeight w:val="130"/>
        </w:trPr>
        <w:tc>
          <w:tcPr>
            <w:tcW w:w="3539" w:type="dxa"/>
            <w:vMerge/>
          </w:tcPr>
          <w:p w14:paraId="51BC0E49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67CEED2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NO</w:t>
            </w:r>
          </w:p>
        </w:tc>
      </w:tr>
      <w:tr w:rsidR="0041510E" w:rsidRPr="000154F0" w14:paraId="4FE87EE6" w14:textId="77777777" w:rsidTr="00802016">
        <w:tc>
          <w:tcPr>
            <w:tcW w:w="3539" w:type="dxa"/>
          </w:tcPr>
          <w:p w14:paraId="233E7602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Other needs including behaviour needs:</w:t>
            </w:r>
          </w:p>
          <w:p w14:paraId="2E41F4AF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(</w:t>
            </w:r>
            <w:r w:rsidR="002F146D" w:rsidRPr="000154F0">
              <w:rPr>
                <w:rFonts w:ascii="Arial" w:hAnsi="Arial" w:cs="Arial"/>
              </w:rPr>
              <w:t xml:space="preserve">describe </w:t>
            </w:r>
            <w:r w:rsidRPr="000154F0">
              <w:rPr>
                <w:rFonts w:ascii="Arial" w:hAnsi="Arial" w:cs="Arial"/>
              </w:rPr>
              <w:t>if known social, emotional, physical, environmental, sexual, uninhibited)</w:t>
            </w:r>
          </w:p>
        </w:tc>
        <w:tc>
          <w:tcPr>
            <w:tcW w:w="5358" w:type="dxa"/>
          </w:tcPr>
          <w:p w14:paraId="33549BC4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22B34314" w14:textId="77777777" w:rsidTr="00802016">
        <w:tc>
          <w:tcPr>
            <w:tcW w:w="3539" w:type="dxa"/>
          </w:tcPr>
          <w:p w14:paraId="25592F73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Other needs including other behaviour needs that need a plan of care and management:</w:t>
            </w:r>
          </w:p>
        </w:tc>
        <w:tc>
          <w:tcPr>
            <w:tcW w:w="5358" w:type="dxa"/>
          </w:tcPr>
          <w:p w14:paraId="697E05D9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31E4AE7A" w14:textId="77777777" w:rsidTr="00802016">
        <w:tc>
          <w:tcPr>
            <w:tcW w:w="3539" w:type="dxa"/>
          </w:tcPr>
          <w:p w14:paraId="1BA6408B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Special diet:</w:t>
            </w:r>
          </w:p>
          <w:p w14:paraId="522129A9" w14:textId="1479B1CA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5D48189A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0068D80D" w14:textId="77777777" w:rsidTr="00802016">
        <w:tc>
          <w:tcPr>
            <w:tcW w:w="3539" w:type="dxa"/>
          </w:tcPr>
          <w:p w14:paraId="22917460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with meal preparation:</w:t>
            </w:r>
          </w:p>
          <w:p w14:paraId="2D0652B1" w14:textId="5406C3C6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669F1801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2BB0D7CB" w14:textId="77777777" w:rsidTr="00802016">
        <w:tc>
          <w:tcPr>
            <w:tcW w:w="3539" w:type="dxa"/>
          </w:tcPr>
          <w:p w14:paraId="0C13201D" w14:textId="77777777" w:rsidR="0041510E" w:rsidRDefault="0041510E" w:rsidP="008F75DB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Cultural Requirements &amp; Spiritual Needs:</w:t>
            </w:r>
          </w:p>
          <w:p w14:paraId="1B9D1039" w14:textId="412A3A80" w:rsidR="00802016" w:rsidRPr="000154F0" w:rsidRDefault="00802016" w:rsidP="008F75DB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73840B42" w14:textId="77777777" w:rsidR="0041510E" w:rsidRPr="000154F0" w:rsidRDefault="0041510E" w:rsidP="008F75DB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41FE6692" w14:textId="77777777" w:rsidTr="00802016">
        <w:tc>
          <w:tcPr>
            <w:tcW w:w="3539" w:type="dxa"/>
          </w:tcPr>
          <w:p w14:paraId="705D4FC3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br w:type="page"/>
              <w:t>Medical alarm required:</w:t>
            </w:r>
          </w:p>
          <w:p w14:paraId="3A53411E" w14:textId="54C3A351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26F5E27C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0BA8C32C" w14:textId="77777777" w:rsidTr="00802016">
        <w:tc>
          <w:tcPr>
            <w:tcW w:w="3539" w:type="dxa"/>
          </w:tcPr>
          <w:p w14:paraId="48469836" w14:textId="77777777" w:rsidR="0041510E" w:rsidRDefault="006B440B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Monitoring of medical alarm:</w:t>
            </w:r>
          </w:p>
          <w:p w14:paraId="57B1B95E" w14:textId="46C9D6EA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58212C2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3BB60FAC" w14:textId="77777777" w:rsidTr="00802016">
        <w:tc>
          <w:tcPr>
            <w:tcW w:w="3539" w:type="dxa"/>
          </w:tcPr>
          <w:p w14:paraId="644AD0F4" w14:textId="77777777" w:rsidR="0041510E" w:rsidRDefault="00802016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Transportation </w:t>
            </w:r>
            <w:r w:rsidR="0041510E" w:rsidRPr="000154F0">
              <w:rPr>
                <w:rFonts w:ascii="Arial" w:hAnsi="Arial" w:cs="Arial"/>
              </w:rPr>
              <w:t>needs:</w:t>
            </w:r>
          </w:p>
          <w:p w14:paraId="64541605" w14:textId="0ED6DF8D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08DDB003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787321C6" w14:textId="77777777" w:rsidTr="00802016">
        <w:tc>
          <w:tcPr>
            <w:tcW w:w="3539" w:type="dxa"/>
          </w:tcPr>
          <w:p w14:paraId="7EA2D541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 with shopping:</w:t>
            </w:r>
          </w:p>
          <w:p w14:paraId="5284163F" w14:textId="253F0B57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05643C8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7CD3DE23" w14:textId="77777777" w:rsidTr="00802016">
        <w:tc>
          <w:tcPr>
            <w:tcW w:w="3539" w:type="dxa"/>
          </w:tcPr>
          <w:p w14:paraId="618BB5C6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 with cleaning and laundry:</w:t>
            </w:r>
          </w:p>
          <w:p w14:paraId="73E3AC20" w14:textId="47DC17D9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004F49E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4A80047B" w14:textId="77777777" w:rsidTr="00802016">
        <w:tc>
          <w:tcPr>
            <w:tcW w:w="3539" w:type="dxa"/>
          </w:tcPr>
          <w:p w14:paraId="11A3CE9C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Needs as seen by client:</w:t>
            </w:r>
          </w:p>
          <w:p w14:paraId="66FDEB23" w14:textId="47C953E2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63280B2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  <w:tr w:rsidR="0041510E" w:rsidRPr="000154F0" w14:paraId="5F08AEA5" w14:textId="77777777" w:rsidTr="00802016">
        <w:tc>
          <w:tcPr>
            <w:tcW w:w="3539" w:type="dxa"/>
          </w:tcPr>
          <w:p w14:paraId="4DEF58EE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Needs as seen by relative/friend/home carer:</w:t>
            </w:r>
          </w:p>
          <w:p w14:paraId="2C38B807" w14:textId="5439F16A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16F8BA1D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</w:tr>
    </w:tbl>
    <w:p w14:paraId="4182A60A" w14:textId="013BD5B9" w:rsidR="00EE7321" w:rsidRPr="000154F0" w:rsidRDefault="00EE7321" w:rsidP="006B440B">
      <w:pPr>
        <w:pStyle w:val="BodyText0"/>
        <w:rPr>
          <w:rFonts w:cs="Arial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641"/>
      </w:tblGrid>
      <w:tr w:rsidR="000154F0" w:rsidRPr="000154F0" w14:paraId="724EE2B8" w14:textId="77777777" w:rsidTr="00802016">
        <w:tc>
          <w:tcPr>
            <w:tcW w:w="3256" w:type="dxa"/>
          </w:tcPr>
          <w:p w14:paraId="0539A005" w14:textId="7777777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Service Commencement Date:</w:t>
            </w:r>
          </w:p>
        </w:tc>
        <w:tc>
          <w:tcPr>
            <w:tcW w:w="5641" w:type="dxa"/>
          </w:tcPr>
          <w:p w14:paraId="0EBC8BE1" w14:textId="7777777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</w:p>
        </w:tc>
      </w:tr>
      <w:tr w:rsidR="000154F0" w:rsidRPr="000154F0" w14:paraId="0E3E3224" w14:textId="77777777" w:rsidTr="00802016">
        <w:tc>
          <w:tcPr>
            <w:tcW w:w="3256" w:type="dxa"/>
          </w:tcPr>
          <w:p w14:paraId="575C9E95" w14:textId="289FDD2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lastRenderedPageBreak/>
              <w:t>Review Dates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641" w:type="dxa"/>
          </w:tcPr>
          <w:p w14:paraId="173CB025" w14:textId="7777777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</w:p>
        </w:tc>
      </w:tr>
    </w:tbl>
    <w:p w14:paraId="75C0D1C1" w14:textId="13B8089C" w:rsidR="000154F0" w:rsidRPr="000154F0" w:rsidRDefault="000154F0" w:rsidP="000154F0">
      <w:pPr>
        <w:pStyle w:val="BodyText0"/>
        <w:ind w:left="0"/>
        <w:rPr>
          <w:rFonts w:cs="Arial"/>
          <w:sz w:val="22"/>
          <w:szCs w:val="22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4328"/>
        <w:gridCol w:w="4569"/>
      </w:tblGrid>
      <w:tr w:rsidR="006B440B" w:rsidRPr="000154F0" w14:paraId="26EB3CF9" w14:textId="77777777" w:rsidTr="00802016">
        <w:tc>
          <w:tcPr>
            <w:tcW w:w="4328" w:type="dxa"/>
          </w:tcPr>
          <w:p w14:paraId="4C28A6B9" w14:textId="6F991616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Client/Carer/Representative </w:t>
            </w:r>
            <w:r w:rsidR="00802016">
              <w:rPr>
                <w:rFonts w:ascii="Arial" w:hAnsi="Arial" w:cs="Arial"/>
              </w:rPr>
              <w:t>Signature</w:t>
            </w:r>
          </w:p>
        </w:tc>
        <w:tc>
          <w:tcPr>
            <w:tcW w:w="4569" w:type="dxa"/>
          </w:tcPr>
          <w:p w14:paraId="4E90DFEC" w14:textId="77777777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</w:p>
        </w:tc>
      </w:tr>
      <w:tr w:rsidR="006B440B" w:rsidRPr="000154F0" w14:paraId="733B3EF5" w14:textId="77777777" w:rsidTr="00802016">
        <w:tc>
          <w:tcPr>
            <w:tcW w:w="4328" w:type="dxa"/>
          </w:tcPr>
          <w:p w14:paraId="298EE6F0" w14:textId="1B4B3EEE" w:rsidR="006B440B" w:rsidRPr="000154F0" w:rsidRDefault="00802016" w:rsidP="006B440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 Manager Name:</w:t>
            </w:r>
          </w:p>
        </w:tc>
        <w:tc>
          <w:tcPr>
            <w:tcW w:w="4569" w:type="dxa"/>
          </w:tcPr>
          <w:p w14:paraId="6A3E4DCA" w14:textId="77777777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</w:p>
        </w:tc>
      </w:tr>
      <w:tr w:rsidR="00802016" w:rsidRPr="000154F0" w14:paraId="31341461" w14:textId="77777777" w:rsidTr="00802016">
        <w:tc>
          <w:tcPr>
            <w:tcW w:w="4328" w:type="dxa"/>
          </w:tcPr>
          <w:p w14:paraId="650EF5B9" w14:textId="06DDFBB6" w:rsidR="00802016" w:rsidRDefault="00802016" w:rsidP="006B440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 Manager Signature</w:t>
            </w:r>
            <w:r w:rsidRPr="000154F0">
              <w:rPr>
                <w:rFonts w:ascii="Arial" w:hAnsi="Arial" w:cs="Arial"/>
              </w:rPr>
              <w:t>:</w:t>
            </w:r>
          </w:p>
        </w:tc>
        <w:tc>
          <w:tcPr>
            <w:tcW w:w="4569" w:type="dxa"/>
          </w:tcPr>
          <w:p w14:paraId="09F5AE80" w14:textId="77777777" w:rsidR="00802016" w:rsidRPr="000154F0" w:rsidRDefault="00802016" w:rsidP="006B440B">
            <w:pPr>
              <w:pStyle w:val="TableText"/>
              <w:rPr>
                <w:rFonts w:ascii="Arial" w:hAnsi="Arial" w:cs="Arial"/>
              </w:rPr>
            </w:pPr>
          </w:p>
        </w:tc>
      </w:tr>
      <w:tr w:rsidR="006B440B" w:rsidRPr="000154F0" w14:paraId="0D5D156B" w14:textId="77777777" w:rsidTr="00802016">
        <w:tc>
          <w:tcPr>
            <w:tcW w:w="4328" w:type="dxa"/>
          </w:tcPr>
          <w:p w14:paraId="42EB3184" w14:textId="77777777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Date:</w:t>
            </w:r>
          </w:p>
        </w:tc>
        <w:tc>
          <w:tcPr>
            <w:tcW w:w="4569" w:type="dxa"/>
          </w:tcPr>
          <w:p w14:paraId="53D7802D" w14:textId="77777777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</w:p>
        </w:tc>
      </w:tr>
    </w:tbl>
    <w:p w14:paraId="470B5FE5" w14:textId="77777777" w:rsidR="00FF0AF0" w:rsidRPr="00A039C4" w:rsidRDefault="00FF0AF0" w:rsidP="006B440B"/>
    <w:sectPr w:rsidR="00FF0AF0" w:rsidRPr="00A039C4" w:rsidSect="00B81008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567" w:right="1440" w:bottom="1702" w:left="1800" w:header="709" w:footer="9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0F681" w14:textId="77777777" w:rsidR="00827CC9" w:rsidRDefault="00827CC9">
      <w:r>
        <w:separator/>
      </w:r>
    </w:p>
  </w:endnote>
  <w:endnote w:type="continuationSeparator" w:id="0">
    <w:p w14:paraId="51085F9E" w14:textId="77777777" w:rsidR="00827CC9" w:rsidRDefault="00827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08A0C" w14:textId="78B36FA7" w:rsidR="005A0DE0" w:rsidRDefault="008B1545" w:rsidP="00B81008">
    <w:pPr>
      <w:pStyle w:val="Footer"/>
      <w:tabs>
        <w:tab w:val="left" w:pos="1215"/>
        <w:tab w:val="right" w:pos="8667"/>
      </w:tabs>
      <w:jc w:val="lef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FFFC6AE" wp14:editId="16CF4F3C">
          <wp:simplePos x="0" y="0"/>
          <wp:positionH relativeFrom="page">
            <wp:align>left</wp:align>
          </wp:positionH>
          <wp:positionV relativeFrom="paragraph">
            <wp:posOffset>-309245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616" y="16568"/>
              <wp:lineTo x="17930" y="15464"/>
              <wp:lineTo x="14784" y="8836"/>
              <wp:lineTo x="14470" y="5523"/>
              <wp:lineTo x="13526" y="2945"/>
              <wp:lineTo x="12268" y="2945"/>
            </wp:wrapPolygon>
          </wp:wrapTight>
          <wp:docPr id="4" name="Picture 4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008">
      <w:tab/>
    </w:r>
    <w:r w:rsidR="000154F0">
      <w:tab/>
    </w:r>
    <w:r w:rsidR="000154F0">
      <w:tab/>
      <w:t xml:space="preserve">Client Assessment v1.0 </w:t>
    </w:r>
  </w:p>
  <w:p w14:paraId="7F856D55" w14:textId="570BBF36" w:rsidR="00B81008" w:rsidRDefault="00B81008" w:rsidP="002F14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2CEC" w14:textId="10A29105" w:rsidR="009C39C8" w:rsidRDefault="008B1545" w:rsidP="009C39C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7A21487" wp14:editId="7D258186">
          <wp:simplePos x="0" y="0"/>
          <wp:positionH relativeFrom="page">
            <wp:posOffset>-12700</wp:posOffset>
          </wp:positionH>
          <wp:positionV relativeFrom="paragraph">
            <wp:posOffset>-286385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616" y="16568"/>
              <wp:lineTo x="17930" y="15464"/>
              <wp:lineTo x="14784" y="8836"/>
              <wp:lineTo x="14470" y="5523"/>
              <wp:lineTo x="13526" y="2945"/>
              <wp:lineTo x="12268" y="2945"/>
            </wp:wrapPolygon>
          </wp:wrapTight>
          <wp:docPr id="2" name="Picture 2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9C8">
      <w:ptab w:relativeTo="margin" w:alignment="center" w:leader="none"/>
    </w:r>
    <w:r w:rsidR="009C39C8" w:rsidRPr="009C39C8">
      <w:t xml:space="preserve"> </w:t>
    </w:r>
    <w:r w:rsidR="009C39C8">
      <w:t>Client Assessment</w:t>
    </w:r>
    <w:r w:rsidR="000154F0">
      <w:t xml:space="preserve"> v1.0 May 2018</w:t>
    </w:r>
  </w:p>
  <w:p w14:paraId="09F5D070" w14:textId="77777777" w:rsidR="002F146D" w:rsidRDefault="009C39C8" w:rsidP="002F146D">
    <w:pPr>
      <w:pStyle w:val="Footer"/>
      <w:rPr>
        <w:b/>
        <w:szCs w:val="18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85840" w14:textId="77777777" w:rsidR="00827CC9" w:rsidRDefault="00827CC9">
      <w:r>
        <w:separator/>
      </w:r>
    </w:p>
  </w:footnote>
  <w:footnote w:type="continuationSeparator" w:id="0">
    <w:p w14:paraId="6D00989E" w14:textId="77777777" w:rsidR="00827CC9" w:rsidRDefault="00827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A901" w14:textId="1150E35D" w:rsidR="009C39C8" w:rsidRDefault="009C39C8">
    <w:pPr>
      <w:pStyle w:val="Header"/>
    </w:pPr>
  </w:p>
  <w:p w14:paraId="31338C00" w14:textId="77777777" w:rsidR="009C39C8" w:rsidRDefault="009C39C8">
    <w:pPr>
      <w:pStyle w:val="Header"/>
    </w:pPr>
  </w:p>
  <w:p w14:paraId="218EBCBC" w14:textId="77777777" w:rsidR="009C39C8" w:rsidRDefault="009C39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6E27F" w14:textId="2A1F6420" w:rsidR="005A0DE0" w:rsidRDefault="005A0DE0" w:rsidP="009D5398">
    <w:pPr>
      <w:pStyle w:val="Header"/>
      <w:rPr>
        <w:noProof/>
        <w:sz w:val="20"/>
      </w:rPr>
    </w:pPr>
  </w:p>
  <w:p w14:paraId="0F3BE846" w14:textId="77777777" w:rsidR="005A0DE0" w:rsidRDefault="005A0DE0" w:rsidP="004852FF">
    <w:pPr>
      <w:pStyle w:val="Header"/>
      <w:tabs>
        <w:tab w:val="clear" w:pos="4153"/>
        <w:tab w:val="left" w:pos="8306"/>
      </w:tabs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396DF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A6231B"/>
    <w:multiLevelType w:val="hybridMultilevel"/>
    <w:tmpl w:val="420E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225A0"/>
    <w:multiLevelType w:val="hybridMultilevel"/>
    <w:tmpl w:val="02643722"/>
    <w:lvl w:ilvl="0" w:tplc="1D0A66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A1538"/>
    <w:multiLevelType w:val="hybridMultilevel"/>
    <w:tmpl w:val="6F0CC2C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4B44"/>
    <w:multiLevelType w:val="hybridMultilevel"/>
    <w:tmpl w:val="0766212C"/>
    <w:lvl w:ilvl="0" w:tplc="2F5A0E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20FAB"/>
    <w:multiLevelType w:val="hybridMultilevel"/>
    <w:tmpl w:val="9EDE526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4A4115"/>
    <w:multiLevelType w:val="hybridMultilevel"/>
    <w:tmpl w:val="EACE867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34"/>
    <w:rsid w:val="000003E8"/>
    <w:rsid w:val="00010199"/>
    <w:rsid w:val="000154F0"/>
    <w:rsid w:val="0001594D"/>
    <w:rsid w:val="00020636"/>
    <w:rsid w:val="0003212C"/>
    <w:rsid w:val="00034A34"/>
    <w:rsid w:val="00042325"/>
    <w:rsid w:val="00043350"/>
    <w:rsid w:val="00051AF2"/>
    <w:rsid w:val="00062868"/>
    <w:rsid w:val="000854B6"/>
    <w:rsid w:val="00094FE1"/>
    <w:rsid w:val="000A4375"/>
    <w:rsid w:val="000B0D6F"/>
    <w:rsid w:val="000B66A5"/>
    <w:rsid w:val="000C3198"/>
    <w:rsid w:val="000F50BA"/>
    <w:rsid w:val="00104F2A"/>
    <w:rsid w:val="00112BA3"/>
    <w:rsid w:val="001203DA"/>
    <w:rsid w:val="00121422"/>
    <w:rsid w:val="00135A21"/>
    <w:rsid w:val="00137900"/>
    <w:rsid w:val="00143E13"/>
    <w:rsid w:val="00167E77"/>
    <w:rsid w:val="00173734"/>
    <w:rsid w:val="001831CD"/>
    <w:rsid w:val="00187183"/>
    <w:rsid w:val="00193EF4"/>
    <w:rsid w:val="001A2196"/>
    <w:rsid w:val="001A39C0"/>
    <w:rsid w:val="001B0880"/>
    <w:rsid w:val="001B6E0B"/>
    <w:rsid w:val="001C5B52"/>
    <w:rsid w:val="001C6B3D"/>
    <w:rsid w:val="001E2A95"/>
    <w:rsid w:val="001F010D"/>
    <w:rsid w:val="00202BA3"/>
    <w:rsid w:val="0021057C"/>
    <w:rsid w:val="002123B5"/>
    <w:rsid w:val="002244A8"/>
    <w:rsid w:val="00226782"/>
    <w:rsid w:val="00227681"/>
    <w:rsid w:val="00230E0D"/>
    <w:rsid w:val="002318D5"/>
    <w:rsid w:val="002369F9"/>
    <w:rsid w:val="002531DB"/>
    <w:rsid w:val="00260FE0"/>
    <w:rsid w:val="0028319A"/>
    <w:rsid w:val="002935F3"/>
    <w:rsid w:val="002C371F"/>
    <w:rsid w:val="002D2E7A"/>
    <w:rsid w:val="002D3D74"/>
    <w:rsid w:val="002D71A2"/>
    <w:rsid w:val="002F146D"/>
    <w:rsid w:val="002F3EFC"/>
    <w:rsid w:val="00303664"/>
    <w:rsid w:val="003053C1"/>
    <w:rsid w:val="00327739"/>
    <w:rsid w:val="00330F3B"/>
    <w:rsid w:val="00346B6F"/>
    <w:rsid w:val="00347F6A"/>
    <w:rsid w:val="003633BE"/>
    <w:rsid w:val="00363CFF"/>
    <w:rsid w:val="00364617"/>
    <w:rsid w:val="003749F7"/>
    <w:rsid w:val="003775A8"/>
    <w:rsid w:val="00394F13"/>
    <w:rsid w:val="0039719F"/>
    <w:rsid w:val="003A1E1B"/>
    <w:rsid w:val="003A78FE"/>
    <w:rsid w:val="003B36E4"/>
    <w:rsid w:val="003C0225"/>
    <w:rsid w:val="003C2A62"/>
    <w:rsid w:val="003C6A03"/>
    <w:rsid w:val="003E7B2A"/>
    <w:rsid w:val="003F4165"/>
    <w:rsid w:val="003F4515"/>
    <w:rsid w:val="003F5CFC"/>
    <w:rsid w:val="0040032D"/>
    <w:rsid w:val="00400B74"/>
    <w:rsid w:val="0041034C"/>
    <w:rsid w:val="0041510E"/>
    <w:rsid w:val="00436877"/>
    <w:rsid w:val="00440A36"/>
    <w:rsid w:val="004551D4"/>
    <w:rsid w:val="0045536B"/>
    <w:rsid w:val="00457973"/>
    <w:rsid w:val="00461234"/>
    <w:rsid w:val="0046353C"/>
    <w:rsid w:val="0046493A"/>
    <w:rsid w:val="0047554E"/>
    <w:rsid w:val="00475E49"/>
    <w:rsid w:val="00476B94"/>
    <w:rsid w:val="0048390F"/>
    <w:rsid w:val="00483F64"/>
    <w:rsid w:val="004852FF"/>
    <w:rsid w:val="00486E98"/>
    <w:rsid w:val="004929D7"/>
    <w:rsid w:val="00494FEC"/>
    <w:rsid w:val="004962F9"/>
    <w:rsid w:val="004A0EC1"/>
    <w:rsid w:val="004A2FAC"/>
    <w:rsid w:val="004B0C1B"/>
    <w:rsid w:val="004C0072"/>
    <w:rsid w:val="004C1437"/>
    <w:rsid w:val="004E15A2"/>
    <w:rsid w:val="004F284B"/>
    <w:rsid w:val="00503ECD"/>
    <w:rsid w:val="0050622A"/>
    <w:rsid w:val="0051267E"/>
    <w:rsid w:val="005202E4"/>
    <w:rsid w:val="005319C3"/>
    <w:rsid w:val="00531C11"/>
    <w:rsid w:val="00531C30"/>
    <w:rsid w:val="00533A1B"/>
    <w:rsid w:val="00541DD7"/>
    <w:rsid w:val="005472CF"/>
    <w:rsid w:val="005522D4"/>
    <w:rsid w:val="005556AE"/>
    <w:rsid w:val="005571FE"/>
    <w:rsid w:val="005765C0"/>
    <w:rsid w:val="00576C25"/>
    <w:rsid w:val="00577947"/>
    <w:rsid w:val="00582CF0"/>
    <w:rsid w:val="00595687"/>
    <w:rsid w:val="005967A0"/>
    <w:rsid w:val="005A0DE0"/>
    <w:rsid w:val="005A2651"/>
    <w:rsid w:val="005A5C2B"/>
    <w:rsid w:val="005B1878"/>
    <w:rsid w:val="005C4DB9"/>
    <w:rsid w:val="005C6CC0"/>
    <w:rsid w:val="005D6047"/>
    <w:rsid w:val="005D6C29"/>
    <w:rsid w:val="005E3002"/>
    <w:rsid w:val="005F2CB5"/>
    <w:rsid w:val="0062456D"/>
    <w:rsid w:val="0062751F"/>
    <w:rsid w:val="00632401"/>
    <w:rsid w:val="006355FB"/>
    <w:rsid w:val="00636AF5"/>
    <w:rsid w:val="00642577"/>
    <w:rsid w:val="00651D85"/>
    <w:rsid w:val="00664971"/>
    <w:rsid w:val="0066552A"/>
    <w:rsid w:val="00670B5E"/>
    <w:rsid w:val="00672BE5"/>
    <w:rsid w:val="0068281B"/>
    <w:rsid w:val="00683121"/>
    <w:rsid w:val="006A191C"/>
    <w:rsid w:val="006A62B6"/>
    <w:rsid w:val="006B440B"/>
    <w:rsid w:val="006C59CE"/>
    <w:rsid w:val="006D35A6"/>
    <w:rsid w:val="006D3CEA"/>
    <w:rsid w:val="006D666E"/>
    <w:rsid w:val="006E1727"/>
    <w:rsid w:val="006E19A2"/>
    <w:rsid w:val="006E2BEC"/>
    <w:rsid w:val="006F0374"/>
    <w:rsid w:val="006F0D73"/>
    <w:rsid w:val="006F4A67"/>
    <w:rsid w:val="00704CCA"/>
    <w:rsid w:val="00712D12"/>
    <w:rsid w:val="007417A1"/>
    <w:rsid w:val="007466AC"/>
    <w:rsid w:val="0075303C"/>
    <w:rsid w:val="00764D0A"/>
    <w:rsid w:val="0076526B"/>
    <w:rsid w:val="00767499"/>
    <w:rsid w:val="007720DF"/>
    <w:rsid w:val="00773882"/>
    <w:rsid w:val="0077501E"/>
    <w:rsid w:val="007751AA"/>
    <w:rsid w:val="00782F2A"/>
    <w:rsid w:val="00786B0E"/>
    <w:rsid w:val="00787FF0"/>
    <w:rsid w:val="007914B3"/>
    <w:rsid w:val="007B4F60"/>
    <w:rsid w:val="007D1F21"/>
    <w:rsid w:val="007E5838"/>
    <w:rsid w:val="00801CD5"/>
    <w:rsid w:val="00802016"/>
    <w:rsid w:val="008063D2"/>
    <w:rsid w:val="008121E2"/>
    <w:rsid w:val="00814A92"/>
    <w:rsid w:val="008171CF"/>
    <w:rsid w:val="00820F06"/>
    <w:rsid w:val="00821375"/>
    <w:rsid w:val="008259B8"/>
    <w:rsid w:val="00827CC9"/>
    <w:rsid w:val="00832118"/>
    <w:rsid w:val="008427A8"/>
    <w:rsid w:val="00853034"/>
    <w:rsid w:val="00854818"/>
    <w:rsid w:val="0085677F"/>
    <w:rsid w:val="008869C3"/>
    <w:rsid w:val="00894DF7"/>
    <w:rsid w:val="00897723"/>
    <w:rsid w:val="00897F92"/>
    <w:rsid w:val="008A0331"/>
    <w:rsid w:val="008A148E"/>
    <w:rsid w:val="008A272A"/>
    <w:rsid w:val="008B1545"/>
    <w:rsid w:val="008C28E7"/>
    <w:rsid w:val="008C306C"/>
    <w:rsid w:val="008C65FB"/>
    <w:rsid w:val="008D2DB9"/>
    <w:rsid w:val="008D6F61"/>
    <w:rsid w:val="008F1997"/>
    <w:rsid w:val="008F4B37"/>
    <w:rsid w:val="008F712C"/>
    <w:rsid w:val="00904155"/>
    <w:rsid w:val="009043CB"/>
    <w:rsid w:val="0090546A"/>
    <w:rsid w:val="00913FDD"/>
    <w:rsid w:val="00935591"/>
    <w:rsid w:val="00941380"/>
    <w:rsid w:val="00953D89"/>
    <w:rsid w:val="00967AE9"/>
    <w:rsid w:val="009763FC"/>
    <w:rsid w:val="00983D18"/>
    <w:rsid w:val="00990466"/>
    <w:rsid w:val="00991000"/>
    <w:rsid w:val="0099631F"/>
    <w:rsid w:val="009A1F3C"/>
    <w:rsid w:val="009A38F1"/>
    <w:rsid w:val="009A5BFD"/>
    <w:rsid w:val="009A7344"/>
    <w:rsid w:val="009B76E0"/>
    <w:rsid w:val="009C30A2"/>
    <w:rsid w:val="009C39C8"/>
    <w:rsid w:val="009D5398"/>
    <w:rsid w:val="009E57AB"/>
    <w:rsid w:val="009E5A70"/>
    <w:rsid w:val="009E63CC"/>
    <w:rsid w:val="009E6E42"/>
    <w:rsid w:val="009F4764"/>
    <w:rsid w:val="009F7BF2"/>
    <w:rsid w:val="00A03009"/>
    <w:rsid w:val="00A039C4"/>
    <w:rsid w:val="00A07AD8"/>
    <w:rsid w:val="00A12A3B"/>
    <w:rsid w:val="00A159BA"/>
    <w:rsid w:val="00A30233"/>
    <w:rsid w:val="00A33141"/>
    <w:rsid w:val="00A34A32"/>
    <w:rsid w:val="00A466EF"/>
    <w:rsid w:val="00A55FD2"/>
    <w:rsid w:val="00A67BED"/>
    <w:rsid w:val="00A713E5"/>
    <w:rsid w:val="00A81496"/>
    <w:rsid w:val="00A91E0B"/>
    <w:rsid w:val="00A94514"/>
    <w:rsid w:val="00AA4180"/>
    <w:rsid w:val="00AA561C"/>
    <w:rsid w:val="00AD2B63"/>
    <w:rsid w:val="00AD7B70"/>
    <w:rsid w:val="00AE3DB9"/>
    <w:rsid w:val="00AE5F52"/>
    <w:rsid w:val="00AE7311"/>
    <w:rsid w:val="00AF0849"/>
    <w:rsid w:val="00AF6554"/>
    <w:rsid w:val="00B0550E"/>
    <w:rsid w:val="00B06D0C"/>
    <w:rsid w:val="00B135D9"/>
    <w:rsid w:val="00B31CBB"/>
    <w:rsid w:val="00B410B1"/>
    <w:rsid w:val="00B411A8"/>
    <w:rsid w:val="00B81008"/>
    <w:rsid w:val="00B86065"/>
    <w:rsid w:val="00B92034"/>
    <w:rsid w:val="00B92DBE"/>
    <w:rsid w:val="00B9498E"/>
    <w:rsid w:val="00B96C62"/>
    <w:rsid w:val="00BA453C"/>
    <w:rsid w:val="00BB3660"/>
    <w:rsid w:val="00BC44B3"/>
    <w:rsid w:val="00BC6436"/>
    <w:rsid w:val="00BD49A0"/>
    <w:rsid w:val="00BD52FE"/>
    <w:rsid w:val="00BD5436"/>
    <w:rsid w:val="00BE4B5A"/>
    <w:rsid w:val="00BE59AF"/>
    <w:rsid w:val="00BF3136"/>
    <w:rsid w:val="00BF5928"/>
    <w:rsid w:val="00C02050"/>
    <w:rsid w:val="00C02F19"/>
    <w:rsid w:val="00C038F2"/>
    <w:rsid w:val="00C26075"/>
    <w:rsid w:val="00C26912"/>
    <w:rsid w:val="00C3202D"/>
    <w:rsid w:val="00C41AB3"/>
    <w:rsid w:val="00C455CF"/>
    <w:rsid w:val="00C50C40"/>
    <w:rsid w:val="00C50E0F"/>
    <w:rsid w:val="00C57637"/>
    <w:rsid w:val="00C60EAB"/>
    <w:rsid w:val="00C62DA6"/>
    <w:rsid w:val="00C6622E"/>
    <w:rsid w:val="00C73604"/>
    <w:rsid w:val="00C80C0B"/>
    <w:rsid w:val="00C8597A"/>
    <w:rsid w:val="00C87B0C"/>
    <w:rsid w:val="00C90668"/>
    <w:rsid w:val="00C91AB7"/>
    <w:rsid w:val="00C9238B"/>
    <w:rsid w:val="00CA0F41"/>
    <w:rsid w:val="00CA7436"/>
    <w:rsid w:val="00CC02A4"/>
    <w:rsid w:val="00CC61C1"/>
    <w:rsid w:val="00CD0231"/>
    <w:rsid w:val="00CF338C"/>
    <w:rsid w:val="00CF5376"/>
    <w:rsid w:val="00D06211"/>
    <w:rsid w:val="00D06861"/>
    <w:rsid w:val="00D073F8"/>
    <w:rsid w:val="00D079BD"/>
    <w:rsid w:val="00D1431F"/>
    <w:rsid w:val="00D22A50"/>
    <w:rsid w:val="00D26A40"/>
    <w:rsid w:val="00D27C55"/>
    <w:rsid w:val="00D34B0E"/>
    <w:rsid w:val="00D466C1"/>
    <w:rsid w:val="00D55F72"/>
    <w:rsid w:val="00D711C7"/>
    <w:rsid w:val="00D71A81"/>
    <w:rsid w:val="00D73927"/>
    <w:rsid w:val="00D7480C"/>
    <w:rsid w:val="00D75F95"/>
    <w:rsid w:val="00D76BEB"/>
    <w:rsid w:val="00D8602C"/>
    <w:rsid w:val="00D86369"/>
    <w:rsid w:val="00D92154"/>
    <w:rsid w:val="00D928A3"/>
    <w:rsid w:val="00DA70DA"/>
    <w:rsid w:val="00DB028F"/>
    <w:rsid w:val="00DD4F45"/>
    <w:rsid w:val="00DD5C36"/>
    <w:rsid w:val="00DD7E6C"/>
    <w:rsid w:val="00DE1AD1"/>
    <w:rsid w:val="00DE58BA"/>
    <w:rsid w:val="00DE5BDD"/>
    <w:rsid w:val="00DF6ABC"/>
    <w:rsid w:val="00E02BDE"/>
    <w:rsid w:val="00E22A95"/>
    <w:rsid w:val="00E2597C"/>
    <w:rsid w:val="00E353D7"/>
    <w:rsid w:val="00E533D5"/>
    <w:rsid w:val="00E63C5D"/>
    <w:rsid w:val="00E66C28"/>
    <w:rsid w:val="00E66CB1"/>
    <w:rsid w:val="00E77521"/>
    <w:rsid w:val="00E77962"/>
    <w:rsid w:val="00E82EA5"/>
    <w:rsid w:val="00E861D8"/>
    <w:rsid w:val="00E87D01"/>
    <w:rsid w:val="00E9332D"/>
    <w:rsid w:val="00E96E5B"/>
    <w:rsid w:val="00EA3122"/>
    <w:rsid w:val="00EA5998"/>
    <w:rsid w:val="00EB1CFA"/>
    <w:rsid w:val="00EB3EC2"/>
    <w:rsid w:val="00EC4016"/>
    <w:rsid w:val="00EC687A"/>
    <w:rsid w:val="00EE7321"/>
    <w:rsid w:val="00EF2A5D"/>
    <w:rsid w:val="00EF6CC8"/>
    <w:rsid w:val="00F0272B"/>
    <w:rsid w:val="00F06D94"/>
    <w:rsid w:val="00F15271"/>
    <w:rsid w:val="00F23A49"/>
    <w:rsid w:val="00F24565"/>
    <w:rsid w:val="00F37AB6"/>
    <w:rsid w:val="00F451C5"/>
    <w:rsid w:val="00F46A34"/>
    <w:rsid w:val="00F53C4E"/>
    <w:rsid w:val="00F72D60"/>
    <w:rsid w:val="00F85980"/>
    <w:rsid w:val="00F85DB7"/>
    <w:rsid w:val="00F97E13"/>
    <w:rsid w:val="00FB0362"/>
    <w:rsid w:val="00FB7E77"/>
    <w:rsid w:val="00FC758F"/>
    <w:rsid w:val="00FD2ECA"/>
    <w:rsid w:val="00FE2264"/>
    <w:rsid w:val="00FF0AF0"/>
    <w:rsid w:val="00FF1132"/>
    <w:rsid w:val="00FF33B3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8849C8"/>
  <w15:docId w15:val="{5950A86B-84FD-D147-BD60-E58E1DD5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146D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039C4"/>
    <w:pPr>
      <w:shd w:val="clear" w:color="auto" w:fill="FFD966"/>
      <w:spacing w:before="360" w:after="240"/>
      <w:jc w:val="center"/>
      <w:outlineLvl w:val="0"/>
    </w:pPr>
    <w:rPr>
      <w:rFonts w:ascii="Calibri" w:hAnsi="Calibri"/>
      <w:b/>
      <w:cap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A039C4"/>
    <w:pPr>
      <w:shd w:val="clear" w:color="auto" w:fill="FFD966"/>
      <w:spacing w:before="240" w:after="120"/>
      <w:ind w:left="142" w:right="4824" w:hanging="142"/>
      <w:outlineLvl w:val="1"/>
    </w:pPr>
    <w:rPr>
      <w:rFonts w:ascii="Calibri" w:hAnsi="Calibri"/>
      <w:b/>
      <w:smallCap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82CF0"/>
    <w:rPr>
      <w:rFonts w:ascii="MetaNormal-Roman" w:hAnsi="MetaNormal-Roman"/>
      <w:sz w:val="22"/>
    </w:rPr>
  </w:style>
  <w:style w:type="character" w:styleId="Hyperlink">
    <w:name w:val="Hyperlink"/>
    <w:rsid w:val="00582CF0"/>
    <w:rPr>
      <w:color w:val="0000FF"/>
      <w:u w:val="single"/>
    </w:rPr>
  </w:style>
  <w:style w:type="paragraph" w:styleId="BodyText2">
    <w:name w:val="Body Text 2"/>
    <w:basedOn w:val="Normal"/>
    <w:rsid w:val="00582CF0"/>
    <w:rPr>
      <w:sz w:val="24"/>
      <w:lang w:val="en-US"/>
    </w:rPr>
  </w:style>
  <w:style w:type="paragraph" w:styleId="Header">
    <w:name w:val="header"/>
    <w:basedOn w:val="Normal"/>
    <w:link w:val="HeaderChar"/>
    <w:uiPriority w:val="99"/>
    <w:rsid w:val="00582CF0"/>
    <w:pPr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rsid w:val="002F146D"/>
    <w:pPr>
      <w:pBdr>
        <w:top w:val="single" w:sz="4" w:space="1" w:color="auto"/>
      </w:pBdr>
      <w:tabs>
        <w:tab w:val="center" w:pos="4513"/>
        <w:tab w:val="right" w:pos="9026"/>
      </w:tabs>
      <w:jc w:val="right"/>
    </w:pPr>
    <w:rPr>
      <w:rFonts w:ascii="Calibri" w:eastAsiaTheme="minorHAnsi" w:hAnsi="Calibri" w:cstheme="minorBidi"/>
      <w:lang w:val="en-US"/>
    </w:rPr>
  </w:style>
  <w:style w:type="character" w:styleId="PageNumber">
    <w:name w:val="page number"/>
    <w:basedOn w:val="DefaultParagraphFont"/>
    <w:rsid w:val="00582CF0"/>
  </w:style>
  <w:style w:type="paragraph" w:styleId="ListBullet">
    <w:name w:val="List Bullet"/>
    <w:basedOn w:val="Normal"/>
    <w:autoRedefine/>
    <w:rsid w:val="00582CF0"/>
    <w:pPr>
      <w:numPr>
        <w:numId w:val="1"/>
      </w:numPr>
    </w:pPr>
  </w:style>
  <w:style w:type="paragraph" w:customStyle="1" w:styleId="Subhead2">
    <w:name w:val="Subhead 2"/>
    <w:basedOn w:val="Normal"/>
    <w:rsid w:val="00582CF0"/>
    <w:rPr>
      <w:rFonts w:ascii="Garamond" w:hAnsi="Garamond"/>
      <w:b/>
      <w:sz w:val="28"/>
    </w:rPr>
  </w:style>
  <w:style w:type="paragraph" w:customStyle="1" w:styleId="Subhead1">
    <w:name w:val="Subhead 1"/>
    <w:basedOn w:val="Normal"/>
    <w:rsid w:val="00582CF0"/>
    <w:rPr>
      <w:rFonts w:ascii="Garamond" w:hAnsi="Garamond"/>
      <w:b/>
      <w:noProof/>
      <w:sz w:val="36"/>
    </w:rPr>
  </w:style>
  <w:style w:type="paragraph" w:styleId="TOC2">
    <w:name w:val="toc 2"/>
    <w:basedOn w:val="Normal"/>
    <w:next w:val="Normal"/>
    <w:autoRedefine/>
    <w:semiHidden/>
    <w:rsid w:val="00582CF0"/>
    <w:pPr>
      <w:ind w:left="200"/>
    </w:pPr>
  </w:style>
  <w:style w:type="paragraph" w:styleId="TOC1">
    <w:name w:val="toc 1"/>
    <w:basedOn w:val="Normal"/>
    <w:next w:val="Normal"/>
    <w:autoRedefine/>
    <w:semiHidden/>
    <w:rsid w:val="00582CF0"/>
    <w:pPr>
      <w:spacing w:line="360" w:lineRule="auto"/>
    </w:pPr>
    <w:rPr>
      <w:rFonts w:ascii="Arial" w:hAnsi="Arial"/>
      <w:sz w:val="24"/>
    </w:rPr>
  </w:style>
  <w:style w:type="paragraph" w:styleId="TOC3">
    <w:name w:val="toc 3"/>
    <w:basedOn w:val="Normal"/>
    <w:next w:val="Normal"/>
    <w:autoRedefine/>
    <w:semiHidden/>
    <w:rsid w:val="00582CF0"/>
    <w:pPr>
      <w:ind w:left="400"/>
    </w:pPr>
  </w:style>
  <w:style w:type="paragraph" w:styleId="TOC4">
    <w:name w:val="toc 4"/>
    <w:basedOn w:val="Normal"/>
    <w:next w:val="Normal"/>
    <w:autoRedefine/>
    <w:semiHidden/>
    <w:rsid w:val="00582CF0"/>
    <w:pPr>
      <w:ind w:left="600"/>
    </w:pPr>
  </w:style>
  <w:style w:type="paragraph" w:styleId="TOC5">
    <w:name w:val="toc 5"/>
    <w:basedOn w:val="Normal"/>
    <w:next w:val="Normal"/>
    <w:autoRedefine/>
    <w:semiHidden/>
    <w:rsid w:val="00582CF0"/>
    <w:pPr>
      <w:ind w:left="800"/>
    </w:pPr>
  </w:style>
  <w:style w:type="paragraph" w:styleId="TOC6">
    <w:name w:val="toc 6"/>
    <w:basedOn w:val="Normal"/>
    <w:next w:val="Normal"/>
    <w:autoRedefine/>
    <w:semiHidden/>
    <w:rsid w:val="00582CF0"/>
    <w:pPr>
      <w:ind w:left="1000"/>
    </w:pPr>
  </w:style>
  <w:style w:type="paragraph" w:styleId="TOC7">
    <w:name w:val="toc 7"/>
    <w:basedOn w:val="Normal"/>
    <w:next w:val="Normal"/>
    <w:autoRedefine/>
    <w:semiHidden/>
    <w:rsid w:val="00582CF0"/>
    <w:pPr>
      <w:ind w:left="1200"/>
    </w:pPr>
  </w:style>
  <w:style w:type="paragraph" w:styleId="TOC8">
    <w:name w:val="toc 8"/>
    <w:basedOn w:val="Normal"/>
    <w:next w:val="Normal"/>
    <w:autoRedefine/>
    <w:semiHidden/>
    <w:rsid w:val="00582CF0"/>
    <w:pPr>
      <w:ind w:left="1400"/>
    </w:pPr>
  </w:style>
  <w:style w:type="paragraph" w:styleId="TOC9">
    <w:name w:val="toc 9"/>
    <w:basedOn w:val="Normal"/>
    <w:next w:val="Normal"/>
    <w:autoRedefine/>
    <w:semiHidden/>
    <w:rsid w:val="00582CF0"/>
    <w:pPr>
      <w:ind w:left="1600"/>
    </w:pPr>
  </w:style>
  <w:style w:type="paragraph" w:styleId="Title">
    <w:name w:val="Title"/>
    <w:basedOn w:val="Normal"/>
    <w:qFormat/>
    <w:rsid w:val="00582CF0"/>
    <w:pPr>
      <w:jc w:val="center"/>
    </w:pPr>
    <w:rPr>
      <w:rFonts w:ascii="Arial" w:hAnsi="Arial" w:cs="Arial"/>
      <w:b/>
      <w:bCs/>
      <w:i/>
      <w:iCs/>
      <w:sz w:val="24"/>
    </w:rPr>
  </w:style>
  <w:style w:type="table" w:styleId="TableGrid">
    <w:name w:val="Table Grid"/>
    <w:basedOn w:val="TableNormal"/>
    <w:rsid w:val="005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">
    <w:name w:val="BodyText"/>
    <w:basedOn w:val="Normal"/>
    <w:rsid w:val="00363CFF"/>
    <w:pPr>
      <w:ind w:left="567"/>
      <w:jc w:val="both"/>
    </w:pPr>
    <w:rPr>
      <w:rFonts w:ascii="Arial" w:hAnsi="Arial"/>
      <w:sz w:val="24"/>
      <w:lang w:eastAsia="en-AU"/>
    </w:rPr>
  </w:style>
  <w:style w:type="paragraph" w:styleId="BalloonText">
    <w:name w:val="Balloon Text"/>
    <w:basedOn w:val="Normal"/>
    <w:semiHidden/>
    <w:rsid w:val="005202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374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801CD5"/>
    <w:rPr>
      <w:sz w:val="24"/>
      <w:lang w:val="en-AU"/>
    </w:rPr>
  </w:style>
  <w:style w:type="character" w:customStyle="1" w:styleId="FooterChar">
    <w:name w:val="Footer Char"/>
    <w:link w:val="Footer"/>
    <w:uiPriority w:val="99"/>
    <w:rsid w:val="002F146D"/>
    <w:rPr>
      <w:rFonts w:ascii="Calibri" w:eastAsiaTheme="minorHAnsi" w:hAnsi="Calibri" w:cstheme="minorBidi"/>
      <w:lang w:val="en-US" w:eastAsia="en-US"/>
    </w:rPr>
  </w:style>
  <w:style w:type="paragraph" w:styleId="DocumentMap">
    <w:name w:val="Document Map"/>
    <w:basedOn w:val="Normal"/>
    <w:semiHidden/>
    <w:rsid w:val="00CA7436"/>
    <w:pPr>
      <w:shd w:val="clear" w:color="auto" w:fill="000080"/>
    </w:pPr>
    <w:rPr>
      <w:rFonts w:ascii="Tahoma" w:hAnsi="Tahoma" w:cs="Tahoma"/>
    </w:rPr>
  </w:style>
  <w:style w:type="character" w:customStyle="1" w:styleId="Heading1Char">
    <w:name w:val="Heading 1 Char"/>
    <w:basedOn w:val="DefaultParagraphFont"/>
    <w:link w:val="Heading1"/>
    <w:rsid w:val="00A039C4"/>
    <w:rPr>
      <w:rFonts w:ascii="Calibri" w:hAnsi="Calibri"/>
      <w:b/>
      <w:caps/>
      <w:sz w:val="32"/>
      <w:szCs w:val="32"/>
      <w:shd w:val="clear" w:color="auto" w:fill="FFD966"/>
      <w:lang w:val="en-US" w:eastAsia="en-US"/>
    </w:rPr>
  </w:style>
  <w:style w:type="character" w:customStyle="1" w:styleId="Heading2Char">
    <w:name w:val="Heading 2 Char"/>
    <w:link w:val="Heading2"/>
    <w:rsid w:val="00A039C4"/>
    <w:rPr>
      <w:rFonts w:ascii="Calibri" w:hAnsi="Calibri"/>
      <w:b/>
      <w:smallCaps/>
      <w:sz w:val="24"/>
      <w:szCs w:val="24"/>
      <w:shd w:val="clear" w:color="auto" w:fill="FFD966"/>
      <w:lang w:val="en-US" w:eastAsia="en-US"/>
    </w:rPr>
  </w:style>
  <w:style w:type="paragraph" w:customStyle="1" w:styleId="TableText">
    <w:name w:val="Table Text"/>
    <w:basedOn w:val="Normal"/>
    <w:qFormat/>
    <w:rsid w:val="00A039C4"/>
    <w:pPr>
      <w:tabs>
        <w:tab w:val="left" w:pos="1985"/>
        <w:tab w:val="right" w:leader="underscore" w:pos="9809"/>
      </w:tabs>
      <w:spacing w:before="60" w:after="60"/>
    </w:pPr>
    <w:rPr>
      <w:rFonts w:ascii="Calibri" w:hAnsi="Calibri"/>
      <w:sz w:val="22"/>
      <w:szCs w:val="22"/>
    </w:rPr>
  </w:style>
  <w:style w:type="paragraph" w:customStyle="1" w:styleId="TableTextHeading">
    <w:name w:val="Table Text Heading"/>
    <w:basedOn w:val="TableText"/>
    <w:qFormat/>
    <w:rsid w:val="004852FF"/>
    <w:rPr>
      <w:b/>
    </w:rPr>
  </w:style>
  <w:style w:type="character" w:styleId="Emphasis">
    <w:name w:val="Emphasis"/>
    <w:basedOn w:val="DefaultParagraphFont"/>
    <w:qFormat/>
    <w:rsid w:val="000154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7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Style%20Guide%20V.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 Guide V.I</Template>
  <TotalTime>2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Recruitment Kit</vt:lpstr>
    </vt:vector>
  </TitlesOfParts>
  <Company>QCS &amp; H ITC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Recruitment Kit</dc:title>
  <dc:subject/>
  <dc:creator>Hibiscus Hibiscus</dc:creator>
  <cp:keywords/>
  <cp:lastModifiedBy>abdi hassan</cp:lastModifiedBy>
  <cp:revision>4</cp:revision>
  <cp:lastPrinted>2011-07-05T04:10:00Z</cp:lastPrinted>
  <dcterms:created xsi:type="dcterms:W3CDTF">2020-10-21T11:52:00Z</dcterms:created>
  <dcterms:modified xsi:type="dcterms:W3CDTF">2021-09-14T06:50:00Z</dcterms:modified>
</cp:coreProperties>
</file>