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C4423" w14:textId="77777777" w:rsidR="002D3D74" w:rsidRDefault="002D3D74" w:rsidP="006B440B">
      <w:pPr>
        <w:pStyle w:val="BodyText"/>
      </w:pPr>
    </w:p>
    <w:p w14:paraId="09011C1C" w14:textId="04F37D73" w:rsidR="000154F0" w:rsidRDefault="000154F0" w:rsidP="000154F0">
      <w:pPr>
        <w:rPr>
          <w:lang w:val="en-US"/>
        </w:rPr>
      </w:pPr>
    </w:p>
    <w:p w14:paraId="0C206884" w14:textId="698A81E0" w:rsidR="000154F0" w:rsidRPr="0051267E" w:rsidRDefault="00EE731F" w:rsidP="000154F0">
      <w:pPr>
        <w:jc w:val="center"/>
        <w:rPr>
          <w:rFonts w:ascii="Arial" w:eastAsia="Garamond" w:hAnsi="Arial" w:cs="Arial"/>
          <w:b/>
          <w:color w:val="000000"/>
          <w:sz w:val="36"/>
          <w:szCs w:val="36"/>
        </w:rPr>
      </w:pPr>
      <w:r>
        <w:rPr>
          <w:rFonts w:ascii="Arial" w:eastAsia="Garamond" w:hAnsi="Arial" w:cs="Arial"/>
          <w:b/>
          <w:color w:val="000000"/>
          <w:sz w:val="36"/>
          <w:szCs w:val="36"/>
        </w:rPr>
        <w:t xml:space="preserve"> </w:t>
      </w:r>
    </w:p>
    <w:p w14:paraId="5390972F" w14:textId="77777777" w:rsidR="000154F0" w:rsidRPr="000154F0" w:rsidRDefault="000154F0" w:rsidP="000154F0">
      <w:pPr>
        <w:rPr>
          <w:lang w:val="en-US"/>
        </w:rPr>
      </w:pPr>
    </w:p>
    <w:p w14:paraId="6C2F1387" w14:textId="77777777" w:rsidR="000154F0" w:rsidRDefault="000154F0" w:rsidP="000154F0">
      <w:pPr>
        <w:rPr>
          <w:lang w:val="en-US"/>
        </w:rPr>
      </w:pPr>
    </w:p>
    <w:p w14:paraId="679F5BFB" w14:textId="2F647CB9" w:rsidR="000154F0" w:rsidRPr="000154F0" w:rsidRDefault="000154F0" w:rsidP="000154F0">
      <w:pPr>
        <w:rPr>
          <w:rFonts w:ascii="Arial" w:hAnsi="Arial" w:cs="Arial"/>
          <w:b/>
          <w:sz w:val="22"/>
          <w:szCs w:val="22"/>
          <w:lang w:val="en-US"/>
        </w:rPr>
      </w:pPr>
      <w:r w:rsidRPr="000154F0">
        <w:rPr>
          <w:rFonts w:ascii="Arial" w:hAnsi="Arial" w:cs="Arial"/>
          <w:b/>
          <w:sz w:val="22"/>
          <w:szCs w:val="22"/>
          <w:lang w:val="en-US"/>
        </w:rPr>
        <w:t>CLIENT DETAILS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8"/>
        <w:gridCol w:w="6598"/>
      </w:tblGrid>
      <w:tr w:rsidR="000154F0" w:rsidRPr="000154F0" w14:paraId="593BE53E" w14:textId="77777777" w:rsidTr="00764D0A">
        <w:tc>
          <w:tcPr>
            <w:tcW w:w="2328" w:type="dxa"/>
            <w:shd w:val="clear" w:color="auto" w:fill="F2F2F2" w:themeFill="background1" w:themeFillShade="F2"/>
          </w:tcPr>
          <w:p w14:paraId="21CBA2D5" w14:textId="420B028F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Client </w:t>
            </w:r>
            <w:r w:rsidR="00802016">
              <w:rPr>
                <w:rFonts w:ascii="Arial" w:hAnsi="Arial" w:cs="Arial"/>
              </w:rPr>
              <w:t xml:space="preserve">Full </w:t>
            </w:r>
            <w:r w:rsidRPr="000154F0">
              <w:rPr>
                <w:rFonts w:ascii="Arial" w:hAnsi="Arial" w:cs="Arial"/>
              </w:rPr>
              <w:t>Name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C328598" w14:textId="6B157F26" w:rsidR="000154F0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 Botterill</w:t>
            </w:r>
          </w:p>
        </w:tc>
      </w:tr>
      <w:tr w:rsidR="000154F0" w:rsidRPr="000154F0" w14:paraId="5709F24E" w14:textId="77777777" w:rsidTr="00764D0A">
        <w:tc>
          <w:tcPr>
            <w:tcW w:w="2328" w:type="dxa"/>
          </w:tcPr>
          <w:p w14:paraId="0914D852" w14:textId="31E37B49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Birth</w:t>
            </w:r>
          </w:p>
        </w:tc>
        <w:tc>
          <w:tcPr>
            <w:tcW w:w="6598" w:type="dxa"/>
            <w:tcBorders>
              <w:bottom w:val="single" w:sz="4" w:space="0" w:color="auto"/>
            </w:tcBorders>
          </w:tcPr>
          <w:p w14:paraId="7FBB7F27" w14:textId="66A174B9" w:rsidR="000154F0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23/12/1988</w:t>
            </w:r>
          </w:p>
        </w:tc>
      </w:tr>
      <w:tr w:rsidR="000154F0" w:rsidRPr="000154F0" w14:paraId="7D9D0E0C" w14:textId="77777777" w:rsidTr="00764D0A">
        <w:tc>
          <w:tcPr>
            <w:tcW w:w="2328" w:type="dxa"/>
          </w:tcPr>
          <w:p w14:paraId="33FA1BE1" w14:textId="43BE207D" w:rsidR="000154F0" w:rsidRPr="000154F0" w:rsidRDefault="000154F0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Country of birth:</w:t>
            </w:r>
          </w:p>
        </w:tc>
        <w:tc>
          <w:tcPr>
            <w:tcW w:w="6598" w:type="dxa"/>
            <w:tcBorders>
              <w:bottom w:val="single" w:sz="4" w:space="0" w:color="auto"/>
            </w:tcBorders>
          </w:tcPr>
          <w:p w14:paraId="1D0C581D" w14:textId="2CCC0905" w:rsidR="000154F0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Australia</w:t>
            </w:r>
          </w:p>
        </w:tc>
      </w:tr>
      <w:tr w:rsidR="00AE3DB9" w:rsidRPr="000154F0" w14:paraId="7B1973D7" w14:textId="77777777" w:rsidTr="00764D0A">
        <w:tc>
          <w:tcPr>
            <w:tcW w:w="2328" w:type="dxa"/>
          </w:tcPr>
          <w:p w14:paraId="7EF5DB2E" w14:textId="77777777" w:rsidR="00AE3DB9" w:rsidRPr="000154F0" w:rsidRDefault="00AE3DB9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Residential </w:t>
            </w:r>
            <w:r w:rsidR="0040032D" w:rsidRPr="000154F0">
              <w:rPr>
                <w:rFonts w:ascii="Arial" w:hAnsi="Arial" w:cs="Arial"/>
              </w:rPr>
              <w:t>address</w:t>
            </w:r>
            <w:r w:rsidRPr="000154F0">
              <w:rPr>
                <w:rFonts w:ascii="Arial" w:hAnsi="Arial" w:cs="Arial"/>
              </w:rPr>
              <w:t>:</w:t>
            </w:r>
          </w:p>
        </w:tc>
        <w:tc>
          <w:tcPr>
            <w:tcW w:w="6598" w:type="dxa"/>
            <w:tcBorders>
              <w:bottom w:val="single" w:sz="4" w:space="0" w:color="auto"/>
            </w:tcBorders>
          </w:tcPr>
          <w:p w14:paraId="38E66E12" w14:textId="64CB66E2" w:rsidR="00AE3DB9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6, 7 Wastell Street, Northcote</w:t>
            </w:r>
          </w:p>
        </w:tc>
      </w:tr>
      <w:tr w:rsidR="0085677F" w:rsidRPr="000154F0" w14:paraId="2DA6C829" w14:textId="77777777" w:rsidTr="00764D0A">
        <w:tc>
          <w:tcPr>
            <w:tcW w:w="2328" w:type="dxa"/>
          </w:tcPr>
          <w:p w14:paraId="1A7DEE01" w14:textId="77777777" w:rsidR="00B0550E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Specific access details: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6C20493E" w14:textId="77777777" w:rsidR="0085677F" w:rsidRPr="000154F0" w:rsidRDefault="0085677F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A039C4" w:rsidRPr="000154F0" w14:paraId="440231EB" w14:textId="77777777" w:rsidTr="00764D0A">
        <w:tc>
          <w:tcPr>
            <w:tcW w:w="2328" w:type="dxa"/>
          </w:tcPr>
          <w:p w14:paraId="30812381" w14:textId="627AAF7A" w:rsidR="00A039C4" w:rsidRPr="000154F0" w:rsidRDefault="00802016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&amp; Mobile N</w:t>
            </w:r>
            <w:r w:rsidR="0040032D" w:rsidRPr="000154F0">
              <w:rPr>
                <w:rFonts w:ascii="Arial" w:hAnsi="Arial" w:cs="Arial"/>
              </w:rPr>
              <w:t>umber</w:t>
            </w:r>
            <w:r w:rsidR="00A039C4" w:rsidRPr="000154F0">
              <w:rPr>
                <w:rFonts w:ascii="Arial" w:hAnsi="Arial" w:cs="Arial"/>
              </w:rPr>
              <w:t>s: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0CCF0284" w14:textId="2262B8E1" w:rsidR="00A039C4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0423379146</w:t>
            </w:r>
          </w:p>
          <w:p w14:paraId="653BD90A" w14:textId="7271A4DF" w:rsidR="00802016" w:rsidRPr="000154F0" w:rsidRDefault="00802016" w:rsidP="00A039C4">
            <w:pPr>
              <w:pStyle w:val="TableText"/>
              <w:rPr>
                <w:rFonts w:ascii="Arial" w:hAnsi="Arial" w:cs="Arial"/>
              </w:rPr>
            </w:pPr>
          </w:p>
        </w:tc>
      </w:tr>
      <w:tr w:rsidR="00A039C4" w:rsidRPr="000154F0" w14:paraId="6FF8154A" w14:textId="77777777" w:rsidTr="00764D0A">
        <w:tc>
          <w:tcPr>
            <w:tcW w:w="2328" w:type="dxa"/>
          </w:tcPr>
          <w:p w14:paraId="2341E3AF" w14:textId="77777777" w:rsidR="00A039C4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Age: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31C865D9" w14:textId="0D0A9890" w:rsidR="00A039C4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A039C4" w:rsidRPr="000154F0" w14:paraId="4466490A" w14:textId="77777777" w:rsidTr="00764D0A">
        <w:tc>
          <w:tcPr>
            <w:tcW w:w="2328" w:type="dxa"/>
          </w:tcPr>
          <w:p w14:paraId="1B55A176" w14:textId="77777777" w:rsidR="00A039C4" w:rsidRPr="000154F0" w:rsidRDefault="00A039C4" w:rsidP="00A039C4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Does client live alone</w:t>
            </w:r>
            <w:r w:rsidR="0040032D" w:rsidRPr="000154F0">
              <w:rPr>
                <w:rFonts w:ascii="Arial" w:hAnsi="Arial" w:cs="Arial"/>
              </w:rPr>
              <w:t>?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</w:tcPr>
          <w:p w14:paraId="3F1FDCCC" w14:textId="0DF9265E" w:rsidR="00A039C4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</w:tbl>
    <w:p w14:paraId="0D20FB8E" w14:textId="455F409E" w:rsidR="000154F0" w:rsidRPr="000154F0" w:rsidRDefault="000154F0" w:rsidP="000154F0">
      <w:pPr>
        <w:rPr>
          <w:rFonts w:ascii="Arial" w:hAnsi="Arial" w:cs="Arial"/>
          <w:sz w:val="22"/>
          <w:szCs w:val="22"/>
          <w:lang w:val="en-US"/>
        </w:rPr>
      </w:pPr>
    </w:p>
    <w:p w14:paraId="723EC98C" w14:textId="77777777" w:rsidR="000154F0" w:rsidRPr="000154F0" w:rsidRDefault="000154F0" w:rsidP="000154F0">
      <w:pPr>
        <w:rPr>
          <w:rFonts w:ascii="Arial" w:hAnsi="Arial" w:cs="Arial"/>
          <w:sz w:val="22"/>
          <w:szCs w:val="22"/>
          <w:lang w:val="en-US"/>
        </w:rPr>
      </w:pPr>
    </w:p>
    <w:p w14:paraId="18F53280" w14:textId="7C6D911F" w:rsidR="000154F0" w:rsidRPr="000154F0" w:rsidRDefault="000154F0" w:rsidP="000154F0">
      <w:pPr>
        <w:rPr>
          <w:rFonts w:ascii="Arial" w:hAnsi="Arial" w:cs="Arial"/>
          <w:b/>
          <w:sz w:val="22"/>
          <w:szCs w:val="22"/>
          <w:lang w:val="en-US"/>
        </w:rPr>
      </w:pPr>
      <w:r w:rsidRPr="000154F0">
        <w:rPr>
          <w:rFonts w:ascii="Arial" w:hAnsi="Arial" w:cs="Arial"/>
          <w:b/>
          <w:sz w:val="22"/>
          <w:szCs w:val="22"/>
          <w:lang w:val="en-US"/>
        </w:rPr>
        <w:t>ASSESSMENT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358"/>
      </w:tblGrid>
      <w:tr w:rsidR="006B440B" w:rsidRPr="000154F0" w14:paraId="71D972FE" w14:textId="77777777" w:rsidTr="00764D0A">
        <w:trPr>
          <w:trHeight w:val="350"/>
          <w:tblHeader/>
        </w:trPr>
        <w:tc>
          <w:tcPr>
            <w:tcW w:w="8897" w:type="dxa"/>
            <w:gridSpan w:val="2"/>
            <w:shd w:val="clear" w:color="auto" w:fill="D9D9D9" w:themeFill="background1" w:themeFillShade="D9"/>
          </w:tcPr>
          <w:p w14:paraId="3DAEB16D" w14:textId="0A579369" w:rsidR="006B440B" w:rsidRPr="000154F0" w:rsidRDefault="006B440B" w:rsidP="006B440B">
            <w:pPr>
              <w:pStyle w:val="TableTextHeading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IDENTIFIED NEED AND RISK FACTORS</w:t>
            </w:r>
          </w:p>
        </w:tc>
      </w:tr>
      <w:tr w:rsidR="00C26075" w:rsidRPr="000154F0" w14:paraId="2964B03E" w14:textId="77777777" w:rsidTr="00802016">
        <w:trPr>
          <w:trHeight w:val="350"/>
        </w:trPr>
        <w:tc>
          <w:tcPr>
            <w:tcW w:w="3539" w:type="dxa"/>
            <w:vMerge w:val="restart"/>
          </w:tcPr>
          <w:p w14:paraId="3E1D76A8" w14:textId="1CA7D021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Ability to self</w:t>
            </w:r>
            <w:r w:rsidRPr="000154F0">
              <w:rPr>
                <w:rFonts w:ascii="Arial" w:hAnsi="Arial" w:cs="Arial"/>
              </w:rPr>
              <w:noBreakHyphen/>
              <w:t>medicate</w:t>
            </w:r>
            <w:r w:rsidR="000154F0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0B5DD297" w14:textId="6EA4FE59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C26075" w:rsidRPr="000154F0" w14:paraId="0476D649" w14:textId="77777777" w:rsidTr="00802016">
        <w:trPr>
          <w:trHeight w:val="350"/>
        </w:trPr>
        <w:tc>
          <w:tcPr>
            <w:tcW w:w="3539" w:type="dxa"/>
            <w:vMerge/>
          </w:tcPr>
          <w:p w14:paraId="16C9F5A5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5CE17A7B" w14:textId="2538DA0C" w:rsidR="00C26075" w:rsidRPr="000154F0" w:rsidRDefault="00FB4779" w:rsidP="00C26075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3050833F" wp14:editId="23ED87BF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-187960</wp:posOffset>
                      </wp:positionV>
                      <wp:extent cx="147955" cy="113030"/>
                      <wp:effectExtent l="57150" t="57150" r="42545" b="39370"/>
                      <wp:wrapNone/>
                      <wp:docPr id="172962236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D55B5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27.65pt;margin-top:-15.5pt;width:13.05pt;height:1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">
                      <v:imagedata r:id="rId9" o:title=""/>
                    </v:shape>
                  </w:pict>
                </mc:Fallback>
              </mc:AlternateContent>
            </w:r>
            <w:r w:rsidR="00C26075" w:rsidRPr="000154F0">
              <w:rPr>
                <w:rFonts w:ascii="Arial" w:hAnsi="Arial" w:cs="Arial"/>
              </w:rPr>
              <w:t>NO</w:t>
            </w:r>
          </w:p>
          <w:p w14:paraId="51249BB9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required:</w:t>
            </w:r>
          </w:p>
        </w:tc>
      </w:tr>
      <w:tr w:rsidR="00C26075" w:rsidRPr="000154F0" w14:paraId="7131998F" w14:textId="77777777" w:rsidTr="00802016">
        <w:tc>
          <w:tcPr>
            <w:tcW w:w="3539" w:type="dxa"/>
          </w:tcPr>
          <w:p w14:paraId="3299E967" w14:textId="77777777" w:rsidR="00C26075" w:rsidRDefault="00C26075" w:rsidP="0040032D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Allergies</w:t>
            </w:r>
            <w:r w:rsidR="002F146D" w:rsidRPr="000154F0">
              <w:rPr>
                <w:rFonts w:ascii="Arial" w:hAnsi="Arial" w:cs="Arial"/>
              </w:rPr>
              <w:t>:</w:t>
            </w:r>
          </w:p>
          <w:p w14:paraId="5DD3F376" w14:textId="14AFAD59" w:rsidR="000154F0" w:rsidRPr="000154F0" w:rsidRDefault="000154F0" w:rsidP="0040032D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272FD601" w14:textId="01241F00" w:rsidR="00C26075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Dust Mites, Pollen</w:t>
            </w:r>
          </w:p>
        </w:tc>
      </w:tr>
      <w:tr w:rsidR="00C26075" w:rsidRPr="000154F0" w14:paraId="50D83F55" w14:textId="77777777" w:rsidTr="00802016">
        <w:tc>
          <w:tcPr>
            <w:tcW w:w="3539" w:type="dxa"/>
          </w:tcPr>
          <w:p w14:paraId="58BFDAC7" w14:textId="139C1BB0" w:rsidR="00C26075" w:rsidRDefault="000154F0" w:rsidP="00C26075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H</w:t>
            </w:r>
            <w:r w:rsidR="002F146D" w:rsidRPr="000154F0">
              <w:rPr>
                <w:rFonts w:ascii="Arial" w:hAnsi="Arial" w:cs="Arial"/>
              </w:rPr>
              <w:t>istory</w:t>
            </w:r>
            <w:r w:rsidR="00C26075" w:rsidRPr="000154F0">
              <w:rPr>
                <w:rFonts w:ascii="Arial" w:hAnsi="Arial" w:cs="Arial"/>
              </w:rPr>
              <w:t>:</w:t>
            </w:r>
          </w:p>
          <w:p w14:paraId="16DD01CE" w14:textId="559BE57D" w:rsidR="000154F0" w:rsidRPr="000154F0" w:rsidRDefault="000154F0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79B033E" w14:textId="6DCD58AD" w:rsidR="00C26075" w:rsidRPr="000154F0" w:rsidRDefault="00EE731F" w:rsidP="00A039C4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Encephalitis (Memory Issues), Eczema</w:t>
            </w:r>
          </w:p>
        </w:tc>
      </w:tr>
      <w:tr w:rsidR="00C26075" w:rsidRPr="000154F0" w14:paraId="1BBFB211" w14:textId="77777777" w:rsidTr="00802016">
        <w:tc>
          <w:tcPr>
            <w:tcW w:w="3539" w:type="dxa"/>
          </w:tcPr>
          <w:p w14:paraId="53BD8C1C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Languages spoken:</w:t>
            </w:r>
          </w:p>
        </w:tc>
        <w:tc>
          <w:tcPr>
            <w:tcW w:w="5358" w:type="dxa"/>
          </w:tcPr>
          <w:p w14:paraId="29B4E4F1" w14:textId="578CBB7F" w:rsidR="00C26075" w:rsidRPr="000154F0" w:rsidRDefault="00EE731F" w:rsidP="00C26075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English</w:t>
            </w:r>
          </w:p>
        </w:tc>
      </w:tr>
      <w:tr w:rsidR="00C26075" w:rsidRPr="000154F0" w14:paraId="307C7005" w14:textId="77777777" w:rsidTr="00802016">
        <w:trPr>
          <w:trHeight w:val="240"/>
        </w:trPr>
        <w:tc>
          <w:tcPr>
            <w:tcW w:w="3539" w:type="dxa"/>
            <w:vMerge w:val="restart"/>
          </w:tcPr>
          <w:p w14:paraId="241EF8B7" w14:textId="5A891E76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Sight/Glasses</w:t>
            </w:r>
            <w:r w:rsidR="00802016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53384358" w14:textId="784A4056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C26075" w:rsidRPr="000154F0" w14:paraId="6BBD68AC" w14:textId="77777777" w:rsidTr="00802016">
        <w:trPr>
          <w:trHeight w:val="240"/>
        </w:trPr>
        <w:tc>
          <w:tcPr>
            <w:tcW w:w="3539" w:type="dxa"/>
            <w:vMerge/>
          </w:tcPr>
          <w:p w14:paraId="30E23C9F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723C5A34" w14:textId="2E5F203E" w:rsidR="00C26075" w:rsidRPr="000154F0" w:rsidRDefault="00EE731F" w:rsidP="00C26075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0C26D2D" wp14:editId="4BB2E18B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26670</wp:posOffset>
                      </wp:positionV>
                      <wp:extent cx="147955" cy="113030"/>
                      <wp:effectExtent l="57150" t="57150" r="42545" b="39370"/>
                      <wp:wrapNone/>
                      <wp:docPr id="3721545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49C410" id="Ink 8" o:spid="_x0000_s1026" type="#_x0000_t75" style="position:absolute;margin-left:19.85pt;margin-top:1.4pt;width:13.05pt;height:1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NRP2c9GAgAA&#10;yAUAABAAAAAAAAAAAAAAAAAA4AMAAGRycy9pbmsvaW5rMS54bWxQSwECLQAUAAYACAAAACEAsKtV&#10;79wAAAAGAQAADwAAAAAAAAAAAAAAAABUBgAAZHJzL2Rvd25yZXYueG1sUEsBAi0AFAAGAAgAAAAh&#10;AHkYvJ2/AAAAIQEAABkAAAAAAAAAAAAAAAAAXQcAAGRycy9fcmVscy9lMm9Eb2MueG1sLnJlbHNQ&#10;SwUGAAAAAAYABgB4AQAAUwgAAAAA&#10;">
                      <v:imagedata r:id="rId9" o:title=""/>
                    </v:shape>
                  </w:pict>
                </mc:Fallback>
              </mc:AlternateContent>
            </w:r>
            <w:r w:rsidR="00C26075" w:rsidRPr="000154F0">
              <w:rPr>
                <w:rFonts w:ascii="Arial" w:hAnsi="Arial" w:cs="Arial"/>
              </w:rPr>
              <w:t>NO</w:t>
            </w:r>
          </w:p>
          <w:p w14:paraId="105D70CF" w14:textId="6A7C9112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List any other difficulties:</w:t>
            </w:r>
          </w:p>
        </w:tc>
      </w:tr>
      <w:tr w:rsidR="00C26075" w:rsidRPr="000154F0" w14:paraId="4D442EB8" w14:textId="77777777" w:rsidTr="00802016">
        <w:tc>
          <w:tcPr>
            <w:tcW w:w="3539" w:type="dxa"/>
            <w:vMerge w:val="restart"/>
          </w:tcPr>
          <w:p w14:paraId="5C658685" w14:textId="25825814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Hearing </w:t>
            </w:r>
            <w:r w:rsidR="002F146D" w:rsidRPr="000154F0">
              <w:rPr>
                <w:rFonts w:ascii="Arial" w:hAnsi="Arial" w:cs="Arial"/>
              </w:rPr>
              <w:t>aids</w:t>
            </w:r>
            <w:r w:rsidR="00802016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3DE675DB" w14:textId="54ADD7AE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C26075" w:rsidRPr="000154F0" w14:paraId="4013AC69" w14:textId="77777777" w:rsidTr="00802016">
        <w:tc>
          <w:tcPr>
            <w:tcW w:w="3539" w:type="dxa"/>
            <w:vMerge/>
          </w:tcPr>
          <w:p w14:paraId="4BC132B8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4DC38992" w14:textId="21BB40B0" w:rsidR="00C26075" w:rsidRPr="000154F0" w:rsidRDefault="00EE731F" w:rsidP="00C26075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4E2AE880" wp14:editId="3F6E7AC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42545</wp:posOffset>
                      </wp:positionV>
                      <wp:extent cx="147600" cy="111600"/>
                      <wp:effectExtent l="57150" t="57150" r="43180" b="41275"/>
                      <wp:wrapNone/>
                      <wp:docPr id="4076898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116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B5F34" id="Ink 8" o:spid="_x0000_s1026" type="#_x0000_t75" style="position:absolute;margin-left:21.05pt;margin-top:2.65pt;width:13pt;height: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iQWH53AQAACQMA&#10;AA4AAAAAAAAAAAAAAAAAPAIAAGRycy9lMm9Eb2MueG1sUEsBAi0AFAAGAAgAAAAhANdlTbtHAgAA&#10;yAUAABAAAAAAAAAAAAAAAAAA3wMAAGRycy9pbmsvaW5rMS54bWxQSwECLQAUAAYACAAAACEAXAte&#10;BN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  <w:r w:rsidR="00C26075" w:rsidRPr="000154F0">
              <w:rPr>
                <w:rFonts w:ascii="Arial" w:hAnsi="Arial" w:cs="Arial"/>
              </w:rPr>
              <w:t>NO</w:t>
            </w:r>
          </w:p>
          <w:p w14:paraId="61817FE0" w14:textId="77777777" w:rsidR="00C26075" w:rsidRPr="000154F0" w:rsidRDefault="00C26075" w:rsidP="00C26075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List any other difficulties:</w:t>
            </w:r>
          </w:p>
        </w:tc>
      </w:tr>
      <w:tr w:rsidR="0041510E" w:rsidRPr="000154F0" w14:paraId="5A213C63" w14:textId="77777777" w:rsidTr="00802016">
        <w:tc>
          <w:tcPr>
            <w:tcW w:w="3539" w:type="dxa"/>
          </w:tcPr>
          <w:p w14:paraId="4DCA1189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Mobility aids used:</w:t>
            </w:r>
          </w:p>
        </w:tc>
        <w:tc>
          <w:tcPr>
            <w:tcW w:w="5358" w:type="dxa"/>
          </w:tcPr>
          <w:p w14:paraId="5C0F82FE" w14:textId="7D5006AF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498619DD" w14:textId="77777777" w:rsidTr="00802016">
        <w:tc>
          <w:tcPr>
            <w:tcW w:w="3539" w:type="dxa"/>
          </w:tcPr>
          <w:p w14:paraId="4816944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Mobility issues:</w:t>
            </w:r>
          </w:p>
        </w:tc>
        <w:tc>
          <w:tcPr>
            <w:tcW w:w="5358" w:type="dxa"/>
          </w:tcPr>
          <w:p w14:paraId="25445538" w14:textId="5565704F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0BBB5120" w14:textId="77777777" w:rsidTr="00802016">
        <w:tc>
          <w:tcPr>
            <w:tcW w:w="3539" w:type="dxa"/>
          </w:tcPr>
          <w:p w14:paraId="389B08EE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 with showering:</w:t>
            </w:r>
          </w:p>
        </w:tc>
        <w:tc>
          <w:tcPr>
            <w:tcW w:w="5358" w:type="dxa"/>
          </w:tcPr>
          <w:p w14:paraId="2EB25D8A" w14:textId="6C06697D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57EBF8DE" w14:textId="77777777" w:rsidTr="00802016">
        <w:tc>
          <w:tcPr>
            <w:tcW w:w="3539" w:type="dxa"/>
          </w:tcPr>
          <w:p w14:paraId="2C23F1DF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with dressing:</w:t>
            </w:r>
          </w:p>
        </w:tc>
        <w:tc>
          <w:tcPr>
            <w:tcW w:w="5358" w:type="dxa"/>
          </w:tcPr>
          <w:p w14:paraId="7A02C928" w14:textId="3EBAF43F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52FB94A7" w14:textId="77777777" w:rsidTr="00802016">
        <w:tc>
          <w:tcPr>
            <w:tcW w:w="3539" w:type="dxa"/>
          </w:tcPr>
          <w:p w14:paraId="12B747E0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lastRenderedPageBreak/>
              <w:t>Continence (note bladder and bowels problems)</w:t>
            </w:r>
            <w:r w:rsidR="002F146D" w:rsidRPr="000154F0">
              <w:rPr>
                <w:rFonts w:ascii="Arial" w:hAnsi="Arial" w:cs="Arial"/>
              </w:rPr>
              <w:t>:</w:t>
            </w:r>
          </w:p>
        </w:tc>
        <w:tc>
          <w:tcPr>
            <w:tcW w:w="5358" w:type="dxa"/>
          </w:tcPr>
          <w:p w14:paraId="1C4D0D15" w14:textId="1D78D62A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1F9FD506" w14:textId="77777777" w:rsidTr="00802016">
        <w:trPr>
          <w:trHeight w:val="130"/>
        </w:trPr>
        <w:tc>
          <w:tcPr>
            <w:tcW w:w="3539" w:type="dxa"/>
            <w:vMerge w:val="restart"/>
          </w:tcPr>
          <w:p w14:paraId="1882A316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Continence aids worn:</w:t>
            </w:r>
          </w:p>
        </w:tc>
        <w:tc>
          <w:tcPr>
            <w:tcW w:w="5358" w:type="dxa"/>
          </w:tcPr>
          <w:p w14:paraId="66B7435B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YES</w:t>
            </w:r>
          </w:p>
        </w:tc>
      </w:tr>
      <w:tr w:rsidR="0041510E" w:rsidRPr="000154F0" w14:paraId="71E2C222" w14:textId="77777777" w:rsidTr="00802016">
        <w:trPr>
          <w:trHeight w:val="130"/>
        </w:trPr>
        <w:tc>
          <w:tcPr>
            <w:tcW w:w="3539" w:type="dxa"/>
            <w:vMerge/>
          </w:tcPr>
          <w:p w14:paraId="51BC0E49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67CEED2" w14:textId="08974B30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616844A" wp14:editId="3002367D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62230</wp:posOffset>
                      </wp:positionV>
                      <wp:extent cx="147955" cy="113030"/>
                      <wp:effectExtent l="57150" t="57150" r="42545" b="39370"/>
                      <wp:wrapNone/>
                      <wp:docPr id="27265269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74956" id="Ink 8" o:spid="_x0000_s1026" type="#_x0000_t75" style="position:absolute;margin-left:20.45pt;margin-top:4.2pt;width:13.05pt;height:1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">
                      <v:imagedata r:id="rId14" o:title=""/>
                    </v:shape>
                  </w:pict>
                </mc:Fallback>
              </mc:AlternateContent>
            </w:r>
            <w:r w:rsidR="0041510E" w:rsidRPr="000154F0">
              <w:rPr>
                <w:rFonts w:ascii="Arial" w:hAnsi="Arial" w:cs="Arial"/>
              </w:rPr>
              <w:t>NO</w:t>
            </w:r>
          </w:p>
        </w:tc>
      </w:tr>
      <w:tr w:rsidR="0041510E" w:rsidRPr="000154F0" w14:paraId="4FE87EE6" w14:textId="77777777" w:rsidTr="00802016">
        <w:tc>
          <w:tcPr>
            <w:tcW w:w="3539" w:type="dxa"/>
          </w:tcPr>
          <w:p w14:paraId="233E7602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Other needs including behaviour needs:</w:t>
            </w:r>
          </w:p>
          <w:p w14:paraId="2E41F4AF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(</w:t>
            </w:r>
            <w:r w:rsidR="002F146D" w:rsidRPr="000154F0">
              <w:rPr>
                <w:rFonts w:ascii="Arial" w:hAnsi="Arial" w:cs="Arial"/>
              </w:rPr>
              <w:t xml:space="preserve">describe </w:t>
            </w:r>
            <w:r w:rsidRPr="000154F0">
              <w:rPr>
                <w:rFonts w:ascii="Arial" w:hAnsi="Arial" w:cs="Arial"/>
              </w:rPr>
              <w:t>if known social, emotional, physical, environmental, sexual, uninhibited)</w:t>
            </w:r>
          </w:p>
        </w:tc>
        <w:tc>
          <w:tcPr>
            <w:tcW w:w="5358" w:type="dxa"/>
          </w:tcPr>
          <w:p w14:paraId="33549BC4" w14:textId="39E11759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22B34314" w14:textId="77777777" w:rsidTr="00802016">
        <w:tc>
          <w:tcPr>
            <w:tcW w:w="3539" w:type="dxa"/>
          </w:tcPr>
          <w:p w14:paraId="25592F73" w14:textId="77777777" w:rsidR="0041510E" w:rsidRPr="000154F0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Other needs including other behaviour needs that need a plan of care and management:</w:t>
            </w:r>
          </w:p>
        </w:tc>
        <w:tc>
          <w:tcPr>
            <w:tcW w:w="5358" w:type="dxa"/>
          </w:tcPr>
          <w:p w14:paraId="697E05D9" w14:textId="492DCC9D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31E4AE7A" w14:textId="77777777" w:rsidTr="00802016">
        <w:tc>
          <w:tcPr>
            <w:tcW w:w="3539" w:type="dxa"/>
          </w:tcPr>
          <w:p w14:paraId="1BA6408B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Special diet:</w:t>
            </w:r>
          </w:p>
          <w:p w14:paraId="522129A9" w14:textId="1479B1CA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5D48189A" w14:textId="08576C1F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0068D80D" w14:textId="77777777" w:rsidTr="00802016">
        <w:tc>
          <w:tcPr>
            <w:tcW w:w="3539" w:type="dxa"/>
          </w:tcPr>
          <w:p w14:paraId="22917460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with meal preparation:</w:t>
            </w:r>
          </w:p>
          <w:p w14:paraId="2D0652B1" w14:textId="5406C3C6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669F1801" w14:textId="3028F2AF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2BB0D7CB" w14:textId="77777777" w:rsidTr="00802016">
        <w:tc>
          <w:tcPr>
            <w:tcW w:w="3539" w:type="dxa"/>
          </w:tcPr>
          <w:p w14:paraId="0C13201D" w14:textId="77777777" w:rsidR="0041510E" w:rsidRDefault="0041510E" w:rsidP="008F75DB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Cultural Requirements &amp; Spiritual Needs:</w:t>
            </w:r>
          </w:p>
          <w:p w14:paraId="1B9D1039" w14:textId="412A3A80" w:rsidR="00802016" w:rsidRPr="000154F0" w:rsidRDefault="00802016" w:rsidP="008F75DB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73840B42" w14:textId="5EDC5293" w:rsidR="0041510E" w:rsidRPr="000154F0" w:rsidRDefault="00EE731F" w:rsidP="008F75D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41FE6692" w14:textId="77777777" w:rsidTr="00802016">
        <w:tc>
          <w:tcPr>
            <w:tcW w:w="3539" w:type="dxa"/>
          </w:tcPr>
          <w:p w14:paraId="705D4FC3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br w:type="page"/>
              <w:t>Medical alarm required:</w:t>
            </w:r>
          </w:p>
          <w:p w14:paraId="3A53411E" w14:textId="54C3A351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26F5E27C" w14:textId="2BF7879F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0BA8C32C" w14:textId="77777777" w:rsidTr="00802016">
        <w:tc>
          <w:tcPr>
            <w:tcW w:w="3539" w:type="dxa"/>
          </w:tcPr>
          <w:p w14:paraId="48469836" w14:textId="77777777" w:rsidR="0041510E" w:rsidRDefault="006B440B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Monitoring of medical alarm:</w:t>
            </w:r>
          </w:p>
          <w:p w14:paraId="57B1B95E" w14:textId="46C9D6EA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58212C2E" w14:textId="76B6AF4B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3BB60FAC" w14:textId="77777777" w:rsidTr="00802016">
        <w:tc>
          <w:tcPr>
            <w:tcW w:w="3539" w:type="dxa"/>
          </w:tcPr>
          <w:p w14:paraId="644AD0F4" w14:textId="77777777" w:rsidR="0041510E" w:rsidRDefault="00802016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Transportation </w:t>
            </w:r>
            <w:r w:rsidR="0041510E" w:rsidRPr="000154F0">
              <w:rPr>
                <w:rFonts w:ascii="Arial" w:hAnsi="Arial" w:cs="Arial"/>
              </w:rPr>
              <w:t>needs:</w:t>
            </w:r>
          </w:p>
          <w:p w14:paraId="64541605" w14:textId="0ED6DF8D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08DDB003" w14:textId="3237D68B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787321C6" w14:textId="77777777" w:rsidTr="00802016">
        <w:tc>
          <w:tcPr>
            <w:tcW w:w="3539" w:type="dxa"/>
          </w:tcPr>
          <w:p w14:paraId="7EA2D541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 with shopping:</w:t>
            </w:r>
          </w:p>
          <w:p w14:paraId="5284163F" w14:textId="253F0B57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05643C8" w14:textId="435E7AB0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7CD3DE23" w14:textId="77777777" w:rsidTr="00802016">
        <w:tc>
          <w:tcPr>
            <w:tcW w:w="3539" w:type="dxa"/>
          </w:tcPr>
          <w:p w14:paraId="618BB5C6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Level of assistance required with cleaning and laundry:</w:t>
            </w:r>
          </w:p>
          <w:p w14:paraId="73E3AC20" w14:textId="47DC17D9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004F49EE" w14:textId="745157C9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41510E" w:rsidRPr="000154F0" w14:paraId="4A80047B" w14:textId="77777777" w:rsidTr="00802016">
        <w:tc>
          <w:tcPr>
            <w:tcW w:w="3539" w:type="dxa"/>
          </w:tcPr>
          <w:p w14:paraId="11A3CE9C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Needs as seen by client:</w:t>
            </w:r>
          </w:p>
          <w:p w14:paraId="66FDEB23" w14:textId="47C953E2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363280B2" w14:textId="6A183EC9" w:rsidR="0041510E" w:rsidRPr="000154F0" w:rsidRDefault="00EE731F" w:rsidP="0041510E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Returning to work</w:t>
            </w:r>
          </w:p>
        </w:tc>
      </w:tr>
      <w:tr w:rsidR="0041510E" w:rsidRPr="000154F0" w14:paraId="5F08AEA5" w14:textId="77777777" w:rsidTr="00802016">
        <w:tc>
          <w:tcPr>
            <w:tcW w:w="3539" w:type="dxa"/>
          </w:tcPr>
          <w:p w14:paraId="4DEF58EE" w14:textId="77777777" w:rsidR="0041510E" w:rsidRDefault="0041510E" w:rsidP="0041510E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Needs as seen by relative/friend/home carer:</w:t>
            </w:r>
          </w:p>
          <w:p w14:paraId="2C38B807" w14:textId="5439F16A" w:rsidR="00802016" w:rsidRPr="000154F0" w:rsidRDefault="00802016" w:rsidP="0041510E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5358" w:type="dxa"/>
          </w:tcPr>
          <w:p w14:paraId="16F8BA1D" w14:textId="060B02BE" w:rsidR="0041510E" w:rsidRPr="007D36C9" w:rsidRDefault="007D36C9" w:rsidP="0041510E">
            <w:pPr>
              <w:pStyle w:val="TableText"/>
            </w:pPr>
            <w:r>
              <w:rPr>
                <w:rFonts w:ascii="Arial" w:hAnsi="Arial" w:cs="Arial"/>
              </w:rPr>
              <w:t>Returning to work</w:t>
            </w:r>
          </w:p>
        </w:tc>
      </w:tr>
    </w:tbl>
    <w:p w14:paraId="4182A60A" w14:textId="013BD5B9" w:rsidR="00EE7321" w:rsidRPr="000154F0" w:rsidRDefault="00EE7321" w:rsidP="006B440B">
      <w:pPr>
        <w:pStyle w:val="BodyText0"/>
        <w:rPr>
          <w:rFonts w:cs="Arial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641"/>
      </w:tblGrid>
      <w:tr w:rsidR="000154F0" w:rsidRPr="000154F0" w14:paraId="724EE2B8" w14:textId="77777777" w:rsidTr="00802016">
        <w:tc>
          <w:tcPr>
            <w:tcW w:w="3256" w:type="dxa"/>
          </w:tcPr>
          <w:p w14:paraId="0539A005" w14:textId="7777777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Service Commencement Date:</w:t>
            </w:r>
          </w:p>
        </w:tc>
        <w:tc>
          <w:tcPr>
            <w:tcW w:w="5641" w:type="dxa"/>
          </w:tcPr>
          <w:p w14:paraId="0EBC8BE1" w14:textId="7777777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</w:p>
        </w:tc>
      </w:tr>
      <w:tr w:rsidR="000154F0" w:rsidRPr="000154F0" w14:paraId="0E3E3224" w14:textId="77777777" w:rsidTr="00802016">
        <w:tc>
          <w:tcPr>
            <w:tcW w:w="3256" w:type="dxa"/>
          </w:tcPr>
          <w:p w14:paraId="575C9E95" w14:textId="289FDD2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lastRenderedPageBreak/>
              <w:t>Review Dates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641" w:type="dxa"/>
          </w:tcPr>
          <w:p w14:paraId="173CB025" w14:textId="77777777" w:rsidR="000154F0" w:rsidRPr="000154F0" w:rsidRDefault="000154F0" w:rsidP="00DD76A7">
            <w:pPr>
              <w:pStyle w:val="TableText"/>
              <w:rPr>
                <w:rFonts w:ascii="Arial" w:hAnsi="Arial" w:cs="Arial"/>
              </w:rPr>
            </w:pPr>
          </w:p>
        </w:tc>
      </w:tr>
    </w:tbl>
    <w:p w14:paraId="75C0D1C1" w14:textId="13B8089C" w:rsidR="000154F0" w:rsidRPr="000154F0" w:rsidRDefault="000154F0" w:rsidP="000154F0">
      <w:pPr>
        <w:pStyle w:val="BodyText0"/>
        <w:ind w:left="0"/>
        <w:rPr>
          <w:rFonts w:cs="Arial"/>
          <w:sz w:val="22"/>
          <w:szCs w:val="22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4328"/>
        <w:gridCol w:w="4569"/>
      </w:tblGrid>
      <w:tr w:rsidR="006B440B" w:rsidRPr="000154F0" w14:paraId="26EB3CF9" w14:textId="77777777" w:rsidTr="00802016">
        <w:tc>
          <w:tcPr>
            <w:tcW w:w="4328" w:type="dxa"/>
          </w:tcPr>
          <w:p w14:paraId="4C28A6B9" w14:textId="6F991616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 xml:space="preserve">Client/Carer/Representative </w:t>
            </w:r>
            <w:r w:rsidR="00802016">
              <w:rPr>
                <w:rFonts w:ascii="Arial" w:hAnsi="Arial" w:cs="Arial"/>
              </w:rPr>
              <w:t>Signature</w:t>
            </w:r>
          </w:p>
        </w:tc>
        <w:tc>
          <w:tcPr>
            <w:tcW w:w="4569" w:type="dxa"/>
          </w:tcPr>
          <w:p w14:paraId="4E90DFEC" w14:textId="3CB42A49" w:rsidR="006B440B" w:rsidRPr="000154F0" w:rsidRDefault="007D36C9" w:rsidP="006B440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0" locked="0" layoutInCell="1" allowOverlap="1" wp14:anchorId="1772D298" wp14:editId="2C994610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-150495</wp:posOffset>
                  </wp:positionV>
                  <wp:extent cx="906780" cy="666750"/>
                  <wp:effectExtent l="0" t="0" r="0" b="0"/>
                  <wp:wrapNone/>
                  <wp:docPr id="4785406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40654" name="Picture 47854065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440B" w:rsidRPr="000154F0" w14:paraId="733B3EF5" w14:textId="77777777" w:rsidTr="00802016">
        <w:tc>
          <w:tcPr>
            <w:tcW w:w="4328" w:type="dxa"/>
          </w:tcPr>
          <w:p w14:paraId="298EE6F0" w14:textId="1B4B3EEE" w:rsidR="006B440B" w:rsidRPr="000154F0" w:rsidRDefault="00802016" w:rsidP="006B440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 Manager Name:</w:t>
            </w:r>
          </w:p>
        </w:tc>
        <w:tc>
          <w:tcPr>
            <w:tcW w:w="4569" w:type="dxa"/>
          </w:tcPr>
          <w:p w14:paraId="6A3E4DCA" w14:textId="44A65914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</w:p>
        </w:tc>
      </w:tr>
      <w:tr w:rsidR="00802016" w:rsidRPr="000154F0" w14:paraId="31341461" w14:textId="77777777" w:rsidTr="00802016">
        <w:tc>
          <w:tcPr>
            <w:tcW w:w="4328" w:type="dxa"/>
          </w:tcPr>
          <w:p w14:paraId="650EF5B9" w14:textId="06DDFBB6" w:rsidR="00802016" w:rsidRDefault="00802016" w:rsidP="006B440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 Manager Signature</w:t>
            </w:r>
            <w:r w:rsidRPr="000154F0">
              <w:rPr>
                <w:rFonts w:ascii="Arial" w:hAnsi="Arial" w:cs="Arial"/>
              </w:rPr>
              <w:t>:</w:t>
            </w:r>
          </w:p>
        </w:tc>
        <w:tc>
          <w:tcPr>
            <w:tcW w:w="4569" w:type="dxa"/>
          </w:tcPr>
          <w:p w14:paraId="09F5AE80" w14:textId="77777777" w:rsidR="00802016" w:rsidRPr="000154F0" w:rsidRDefault="00802016" w:rsidP="006B440B">
            <w:pPr>
              <w:pStyle w:val="TableText"/>
              <w:rPr>
                <w:rFonts w:ascii="Arial" w:hAnsi="Arial" w:cs="Arial"/>
              </w:rPr>
            </w:pPr>
          </w:p>
        </w:tc>
      </w:tr>
      <w:tr w:rsidR="006B440B" w:rsidRPr="000154F0" w14:paraId="0D5D156B" w14:textId="77777777" w:rsidTr="00802016">
        <w:tc>
          <w:tcPr>
            <w:tcW w:w="4328" w:type="dxa"/>
          </w:tcPr>
          <w:p w14:paraId="42EB3184" w14:textId="77777777" w:rsidR="006B440B" w:rsidRPr="000154F0" w:rsidRDefault="006B440B" w:rsidP="006B440B">
            <w:pPr>
              <w:pStyle w:val="TableText"/>
              <w:rPr>
                <w:rFonts w:ascii="Arial" w:hAnsi="Arial" w:cs="Arial"/>
              </w:rPr>
            </w:pPr>
            <w:r w:rsidRPr="000154F0">
              <w:rPr>
                <w:rFonts w:ascii="Arial" w:hAnsi="Arial" w:cs="Arial"/>
              </w:rPr>
              <w:t>Date:</w:t>
            </w:r>
          </w:p>
        </w:tc>
        <w:tc>
          <w:tcPr>
            <w:tcW w:w="4569" w:type="dxa"/>
          </w:tcPr>
          <w:p w14:paraId="53D7802D" w14:textId="298E96B7" w:rsidR="006B440B" w:rsidRPr="000154F0" w:rsidRDefault="001E079A" w:rsidP="006B440B">
            <w:pPr>
              <w:pStyle w:val="Table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F12CF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/12/2024</w:t>
            </w:r>
          </w:p>
        </w:tc>
      </w:tr>
    </w:tbl>
    <w:p w14:paraId="470B5FE5" w14:textId="77777777" w:rsidR="00FF0AF0" w:rsidRPr="00A039C4" w:rsidRDefault="00FF0AF0" w:rsidP="006B440B"/>
    <w:sectPr w:rsidR="00FF0AF0" w:rsidRPr="00A039C4" w:rsidSect="00B81008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567" w:right="1440" w:bottom="1702" w:left="1800" w:header="709" w:footer="9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D6047" w14:textId="77777777" w:rsidR="00803458" w:rsidRDefault="00803458">
      <w:r>
        <w:separator/>
      </w:r>
    </w:p>
  </w:endnote>
  <w:endnote w:type="continuationSeparator" w:id="0">
    <w:p w14:paraId="715F1CAA" w14:textId="77777777" w:rsidR="00803458" w:rsidRDefault="0080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08A0C" w14:textId="78B36FA7" w:rsidR="005A0DE0" w:rsidRDefault="008B1545" w:rsidP="00B81008">
    <w:pPr>
      <w:pStyle w:val="Footer"/>
      <w:tabs>
        <w:tab w:val="left" w:pos="1215"/>
        <w:tab w:val="right" w:pos="8667"/>
      </w:tabs>
      <w:jc w:val="lef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FFFC6AE" wp14:editId="16CF4F3C">
          <wp:simplePos x="0" y="0"/>
          <wp:positionH relativeFrom="page">
            <wp:align>left</wp:align>
          </wp:positionH>
          <wp:positionV relativeFrom="paragraph">
            <wp:posOffset>-309245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616" y="16568"/>
              <wp:lineTo x="17930" y="15464"/>
              <wp:lineTo x="14784" y="8836"/>
              <wp:lineTo x="14470" y="5523"/>
              <wp:lineTo x="13526" y="2945"/>
              <wp:lineTo x="12268" y="2945"/>
            </wp:wrapPolygon>
          </wp:wrapTight>
          <wp:docPr id="4" name="Picture 4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008">
      <w:tab/>
    </w:r>
    <w:r w:rsidR="000154F0">
      <w:tab/>
    </w:r>
    <w:r w:rsidR="000154F0">
      <w:tab/>
      <w:t xml:space="preserve">Client Assessment v1.0 </w:t>
    </w:r>
  </w:p>
  <w:p w14:paraId="7F856D55" w14:textId="570BBF36" w:rsidR="00B81008" w:rsidRDefault="00B81008" w:rsidP="002F14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42CEC" w14:textId="10A29105" w:rsidR="009C39C8" w:rsidRDefault="008B1545" w:rsidP="009C39C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7A21487" wp14:editId="7D258186">
          <wp:simplePos x="0" y="0"/>
          <wp:positionH relativeFrom="page">
            <wp:posOffset>-12700</wp:posOffset>
          </wp:positionH>
          <wp:positionV relativeFrom="paragraph">
            <wp:posOffset>-286385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616" y="16568"/>
              <wp:lineTo x="17930" y="15464"/>
              <wp:lineTo x="14784" y="8836"/>
              <wp:lineTo x="14470" y="5523"/>
              <wp:lineTo x="13526" y="2945"/>
              <wp:lineTo x="12268" y="2945"/>
            </wp:wrapPolygon>
          </wp:wrapTight>
          <wp:docPr id="2" name="Picture 2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9C8">
      <w:ptab w:relativeTo="margin" w:alignment="center" w:leader="none"/>
    </w:r>
    <w:r w:rsidR="009C39C8" w:rsidRPr="009C39C8">
      <w:t xml:space="preserve"> </w:t>
    </w:r>
    <w:r w:rsidR="009C39C8">
      <w:t>Client Assessment</w:t>
    </w:r>
    <w:r w:rsidR="000154F0">
      <w:t xml:space="preserve"> v1.0 May 2018</w:t>
    </w:r>
  </w:p>
  <w:p w14:paraId="09F5D070" w14:textId="77777777" w:rsidR="002F146D" w:rsidRDefault="009C39C8" w:rsidP="002F146D">
    <w:pPr>
      <w:pStyle w:val="Footer"/>
      <w:rPr>
        <w:b/>
        <w:szCs w:val="18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63CDC" w14:textId="77777777" w:rsidR="00803458" w:rsidRDefault="00803458">
      <w:r>
        <w:separator/>
      </w:r>
    </w:p>
  </w:footnote>
  <w:footnote w:type="continuationSeparator" w:id="0">
    <w:p w14:paraId="2BE002E7" w14:textId="77777777" w:rsidR="00803458" w:rsidRDefault="00803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6A901" w14:textId="1150E35D" w:rsidR="009C39C8" w:rsidRDefault="009C39C8">
    <w:pPr>
      <w:pStyle w:val="Header"/>
    </w:pPr>
  </w:p>
  <w:p w14:paraId="31338C00" w14:textId="77777777" w:rsidR="009C39C8" w:rsidRDefault="009C39C8">
    <w:pPr>
      <w:pStyle w:val="Header"/>
    </w:pPr>
  </w:p>
  <w:p w14:paraId="218EBCBC" w14:textId="77777777" w:rsidR="009C39C8" w:rsidRDefault="009C39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6E27F" w14:textId="2A1F6420" w:rsidR="005A0DE0" w:rsidRDefault="005A0DE0" w:rsidP="009D5398">
    <w:pPr>
      <w:pStyle w:val="Header"/>
      <w:rPr>
        <w:noProof/>
        <w:sz w:val="20"/>
      </w:rPr>
    </w:pPr>
  </w:p>
  <w:p w14:paraId="0F3BE846" w14:textId="77777777" w:rsidR="005A0DE0" w:rsidRDefault="005A0DE0" w:rsidP="004852FF">
    <w:pPr>
      <w:pStyle w:val="Header"/>
      <w:tabs>
        <w:tab w:val="clear" w:pos="4153"/>
        <w:tab w:val="left" w:pos="8306"/>
      </w:tabs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396DF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A6231B"/>
    <w:multiLevelType w:val="hybridMultilevel"/>
    <w:tmpl w:val="420E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225A0"/>
    <w:multiLevelType w:val="hybridMultilevel"/>
    <w:tmpl w:val="02643722"/>
    <w:lvl w:ilvl="0" w:tplc="1D0A66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A1538"/>
    <w:multiLevelType w:val="hybridMultilevel"/>
    <w:tmpl w:val="6F0CC2C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4B44"/>
    <w:multiLevelType w:val="hybridMultilevel"/>
    <w:tmpl w:val="0766212C"/>
    <w:lvl w:ilvl="0" w:tplc="2F5A0E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20FAB"/>
    <w:multiLevelType w:val="hybridMultilevel"/>
    <w:tmpl w:val="9EDE526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4A4115"/>
    <w:multiLevelType w:val="hybridMultilevel"/>
    <w:tmpl w:val="EACE867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26545046">
    <w:abstractNumId w:val="0"/>
  </w:num>
  <w:num w:numId="2" w16cid:durableId="682899404">
    <w:abstractNumId w:val="6"/>
  </w:num>
  <w:num w:numId="3" w16cid:durableId="6564989">
    <w:abstractNumId w:val="3"/>
  </w:num>
  <w:num w:numId="4" w16cid:durableId="756749152">
    <w:abstractNumId w:val="4"/>
  </w:num>
  <w:num w:numId="5" w16cid:durableId="877086651">
    <w:abstractNumId w:val="1"/>
  </w:num>
  <w:num w:numId="6" w16cid:durableId="2010596469">
    <w:abstractNumId w:val="5"/>
  </w:num>
  <w:num w:numId="7" w16cid:durableId="65772686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34"/>
    <w:rsid w:val="000003E8"/>
    <w:rsid w:val="00010199"/>
    <w:rsid w:val="000154F0"/>
    <w:rsid w:val="0001594D"/>
    <w:rsid w:val="00020636"/>
    <w:rsid w:val="0003212C"/>
    <w:rsid w:val="00034A34"/>
    <w:rsid w:val="00042325"/>
    <w:rsid w:val="00043350"/>
    <w:rsid w:val="00051AF2"/>
    <w:rsid w:val="00062868"/>
    <w:rsid w:val="000854B6"/>
    <w:rsid w:val="00094FE1"/>
    <w:rsid w:val="00096EEC"/>
    <w:rsid w:val="000A4375"/>
    <w:rsid w:val="000B0D6F"/>
    <w:rsid w:val="000B66A5"/>
    <w:rsid w:val="000C3198"/>
    <w:rsid w:val="000F50BA"/>
    <w:rsid w:val="00104F2A"/>
    <w:rsid w:val="00112BA3"/>
    <w:rsid w:val="001203DA"/>
    <w:rsid w:val="00121422"/>
    <w:rsid w:val="00135A21"/>
    <w:rsid w:val="00137900"/>
    <w:rsid w:val="00143E13"/>
    <w:rsid w:val="00167E77"/>
    <w:rsid w:val="00173734"/>
    <w:rsid w:val="001831CD"/>
    <w:rsid w:val="0018383C"/>
    <w:rsid w:val="00187183"/>
    <w:rsid w:val="00193EF4"/>
    <w:rsid w:val="001A2196"/>
    <w:rsid w:val="001A39C0"/>
    <w:rsid w:val="001B0880"/>
    <w:rsid w:val="001B6E0B"/>
    <w:rsid w:val="001C5B52"/>
    <w:rsid w:val="001C6B3D"/>
    <w:rsid w:val="001E079A"/>
    <w:rsid w:val="001E2A95"/>
    <w:rsid w:val="001E4991"/>
    <w:rsid w:val="001F010D"/>
    <w:rsid w:val="001F20E7"/>
    <w:rsid w:val="00202BA3"/>
    <w:rsid w:val="0021057C"/>
    <w:rsid w:val="002123B5"/>
    <w:rsid w:val="002244A8"/>
    <w:rsid w:val="00226782"/>
    <w:rsid w:val="00227681"/>
    <w:rsid w:val="00230E0D"/>
    <w:rsid w:val="002318D5"/>
    <w:rsid w:val="002369F9"/>
    <w:rsid w:val="002531DB"/>
    <w:rsid w:val="00260FE0"/>
    <w:rsid w:val="0028319A"/>
    <w:rsid w:val="002935F3"/>
    <w:rsid w:val="002C371F"/>
    <w:rsid w:val="002D2E7A"/>
    <w:rsid w:val="002D3D74"/>
    <w:rsid w:val="002D71A2"/>
    <w:rsid w:val="002F146D"/>
    <w:rsid w:val="002F3EFC"/>
    <w:rsid w:val="00303664"/>
    <w:rsid w:val="003053C1"/>
    <w:rsid w:val="00327739"/>
    <w:rsid w:val="00330F3B"/>
    <w:rsid w:val="00346B6F"/>
    <w:rsid w:val="00347F6A"/>
    <w:rsid w:val="0036307C"/>
    <w:rsid w:val="003633BE"/>
    <w:rsid w:val="00363CFF"/>
    <w:rsid w:val="00364617"/>
    <w:rsid w:val="003749F7"/>
    <w:rsid w:val="003775A8"/>
    <w:rsid w:val="00394F13"/>
    <w:rsid w:val="0039719F"/>
    <w:rsid w:val="003A1E1B"/>
    <w:rsid w:val="003A78FE"/>
    <w:rsid w:val="003B3305"/>
    <w:rsid w:val="003B36E4"/>
    <w:rsid w:val="003C0225"/>
    <w:rsid w:val="003C2A62"/>
    <w:rsid w:val="003C6A03"/>
    <w:rsid w:val="003E7B2A"/>
    <w:rsid w:val="003F4165"/>
    <w:rsid w:val="003F4515"/>
    <w:rsid w:val="003F5CFC"/>
    <w:rsid w:val="0040032D"/>
    <w:rsid w:val="00400B74"/>
    <w:rsid w:val="0041034C"/>
    <w:rsid w:val="0041510E"/>
    <w:rsid w:val="00436877"/>
    <w:rsid w:val="00440A36"/>
    <w:rsid w:val="00444828"/>
    <w:rsid w:val="004551D4"/>
    <w:rsid w:val="0045536B"/>
    <w:rsid w:val="00457973"/>
    <w:rsid w:val="00461234"/>
    <w:rsid w:val="0046353C"/>
    <w:rsid w:val="0046493A"/>
    <w:rsid w:val="0047554E"/>
    <w:rsid w:val="00475E49"/>
    <w:rsid w:val="00476B94"/>
    <w:rsid w:val="0048390F"/>
    <w:rsid w:val="00483F64"/>
    <w:rsid w:val="004852FF"/>
    <w:rsid w:val="00486E98"/>
    <w:rsid w:val="004929D7"/>
    <w:rsid w:val="00494FEC"/>
    <w:rsid w:val="004962F9"/>
    <w:rsid w:val="004A0EC1"/>
    <w:rsid w:val="004A1BBF"/>
    <w:rsid w:val="004A2FAC"/>
    <w:rsid w:val="004B0C1B"/>
    <w:rsid w:val="004C0072"/>
    <w:rsid w:val="004C1437"/>
    <w:rsid w:val="004E15A2"/>
    <w:rsid w:val="004F284B"/>
    <w:rsid w:val="00503ECD"/>
    <w:rsid w:val="0050622A"/>
    <w:rsid w:val="00510B18"/>
    <w:rsid w:val="0051267E"/>
    <w:rsid w:val="005202E4"/>
    <w:rsid w:val="005319C3"/>
    <w:rsid w:val="00531C11"/>
    <w:rsid w:val="00531C30"/>
    <w:rsid w:val="00533A1B"/>
    <w:rsid w:val="00541DD7"/>
    <w:rsid w:val="005472CF"/>
    <w:rsid w:val="005522D4"/>
    <w:rsid w:val="005556AE"/>
    <w:rsid w:val="005571FE"/>
    <w:rsid w:val="005765C0"/>
    <w:rsid w:val="00576C25"/>
    <w:rsid w:val="00577947"/>
    <w:rsid w:val="00582CF0"/>
    <w:rsid w:val="00583200"/>
    <w:rsid w:val="00595687"/>
    <w:rsid w:val="005967A0"/>
    <w:rsid w:val="005A0DE0"/>
    <w:rsid w:val="005A2651"/>
    <w:rsid w:val="005A5C2B"/>
    <w:rsid w:val="005B1878"/>
    <w:rsid w:val="005C4DB9"/>
    <w:rsid w:val="005C62A1"/>
    <w:rsid w:val="005C6CC0"/>
    <w:rsid w:val="005D6047"/>
    <w:rsid w:val="005D6C29"/>
    <w:rsid w:val="005E3002"/>
    <w:rsid w:val="005F2CB5"/>
    <w:rsid w:val="0062456D"/>
    <w:rsid w:val="0062751F"/>
    <w:rsid w:val="00632401"/>
    <w:rsid w:val="006355FB"/>
    <w:rsid w:val="00636AF5"/>
    <w:rsid w:val="00642577"/>
    <w:rsid w:val="00647CFB"/>
    <w:rsid w:val="00651D85"/>
    <w:rsid w:val="00664971"/>
    <w:rsid w:val="0066552A"/>
    <w:rsid w:val="00670B5E"/>
    <w:rsid w:val="00672BE5"/>
    <w:rsid w:val="0068281B"/>
    <w:rsid w:val="00683121"/>
    <w:rsid w:val="006A191C"/>
    <w:rsid w:val="006A62B6"/>
    <w:rsid w:val="006B440B"/>
    <w:rsid w:val="006C59CE"/>
    <w:rsid w:val="006D35A6"/>
    <w:rsid w:val="006D3CEA"/>
    <w:rsid w:val="006D666E"/>
    <w:rsid w:val="006E1727"/>
    <w:rsid w:val="006E19A2"/>
    <w:rsid w:val="006E2BEC"/>
    <w:rsid w:val="006F0374"/>
    <w:rsid w:val="006F0D73"/>
    <w:rsid w:val="006F4A67"/>
    <w:rsid w:val="00704CCA"/>
    <w:rsid w:val="00712D12"/>
    <w:rsid w:val="007417A1"/>
    <w:rsid w:val="007466AC"/>
    <w:rsid w:val="0075303C"/>
    <w:rsid w:val="00764D0A"/>
    <w:rsid w:val="0076526B"/>
    <w:rsid w:val="00767499"/>
    <w:rsid w:val="007720DF"/>
    <w:rsid w:val="00773882"/>
    <w:rsid w:val="0077501E"/>
    <w:rsid w:val="007751AA"/>
    <w:rsid w:val="00782F2A"/>
    <w:rsid w:val="00786B0E"/>
    <w:rsid w:val="00787FF0"/>
    <w:rsid w:val="007914B3"/>
    <w:rsid w:val="00792660"/>
    <w:rsid w:val="007B4F60"/>
    <w:rsid w:val="007D1F21"/>
    <w:rsid w:val="007D36C9"/>
    <w:rsid w:val="007E5838"/>
    <w:rsid w:val="00801CD5"/>
    <w:rsid w:val="00802016"/>
    <w:rsid w:val="00803458"/>
    <w:rsid w:val="008063D2"/>
    <w:rsid w:val="008121E2"/>
    <w:rsid w:val="00814A92"/>
    <w:rsid w:val="008171CF"/>
    <w:rsid w:val="00820F06"/>
    <w:rsid w:val="00821375"/>
    <w:rsid w:val="008259B8"/>
    <w:rsid w:val="00827CC9"/>
    <w:rsid w:val="00832118"/>
    <w:rsid w:val="008427A8"/>
    <w:rsid w:val="00853034"/>
    <w:rsid w:val="00854818"/>
    <w:rsid w:val="0085677F"/>
    <w:rsid w:val="008869C3"/>
    <w:rsid w:val="00894DF7"/>
    <w:rsid w:val="00897723"/>
    <w:rsid w:val="00897F92"/>
    <w:rsid w:val="008A0331"/>
    <w:rsid w:val="008A148E"/>
    <w:rsid w:val="008A272A"/>
    <w:rsid w:val="008B1545"/>
    <w:rsid w:val="008C28E7"/>
    <w:rsid w:val="008C306C"/>
    <w:rsid w:val="008C65FB"/>
    <w:rsid w:val="008D2DB9"/>
    <w:rsid w:val="008D6F61"/>
    <w:rsid w:val="008E5A49"/>
    <w:rsid w:val="008F1997"/>
    <w:rsid w:val="008F4B37"/>
    <w:rsid w:val="008F712C"/>
    <w:rsid w:val="00904155"/>
    <w:rsid w:val="009043CB"/>
    <w:rsid w:val="0090546A"/>
    <w:rsid w:val="00913FDD"/>
    <w:rsid w:val="00935591"/>
    <w:rsid w:val="00941380"/>
    <w:rsid w:val="00953D89"/>
    <w:rsid w:val="00967AE9"/>
    <w:rsid w:val="009763FC"/>
    <w:rsid w:val="00983D18"/>
    <w:rsid w:val="00990466"/>
    <w:rsid w:val="00991000"/>
    <w:rsid w:val="0099631F"/>
    <w:rsid w:val="009A1F3C"/>
    <w:rsid w:val="009A38F1"/>
    <w:rsid w:val="009A5BFD"/>
    <w:rsid w:val="009A7344"/>
    <w:rsid w:val="009B76E0"/>
    <w:rsid w:val="009C30A2"/>
    <w:rsid w:val="009C39C8"/>
    <w:rsid w:val="009D5398"/>
    <w:rsid w:val="009E57AB"/>
    <w:rsid w:val="009E5A70"/>
    <w:rsid w:val="009E63CC"/>
    <w:rsid w:val="009E6E42"/>
    <w:rsid w:val="009F3C7F"/>
    <w:rsid w:val="009F4764"/>
    <w:rsid w:val="009F7BF2"/>
    <w:rsid w:val="00A03009"/>
    <w:rsid w:val="00A039C4"/>
    <w:rsid w:val="00A07AD8"/>
    <w:rsid w:val="00A12A3B"/>
    <w:rsid w:val="00A159BA"/>
    <w:rsid w:val="00A30233"/>
    <w:rsid w:val="00A33141"/>
    <w:rsid w:val="00A34A32"/>
    <w:rsid w:val="00A466EF"/>
    <w:rsid w:val="00A55FD2"/>
    <w:rsid w:val="00A67BED"/>
    <w:rsid w:val="00A713E5"/>
    <w:rsid w:val="00A81496"/>
    <w:rsid w:val="00A91E0B"/>
    <w:rsid w:val="00A94514"/>
    <w:rsid w:val="00AA4180"/>
    <w:rsid w:val="00AA561C"/>
    <w:rsid w:val="00AD2B63"/>
    <w:rsid w:val="00AD2D38"/>
    <w:rsid w:val="00AD7B70"/>
    <w:rsid w:val="00AE3DB9"/>
    <w:rsid w:val="00AE5F52"/>
    <w:rsid w:val="00AE7311"/>
    <w:rsid w:val="00AF0849"/>
    <w:rsid w:val="00AF6554"/>
    <w:rsid w:val="00B0550E"/>
    <w:rsid w:val="00B06D0C"/>
    <w:rsid w:val="00B135D9"/>
    <w:rsid w:val="00B31CBB"/>
    <w:rsid w:val="00B410B1"/>
    <w:rsid w:val="00B411A8"/>
    <w:rsid w:val="00B81008"/>
    <w:rsid w:val="00B86065"/>
    <w:rsid w:val="00B9027B"/>
    <w:rsid w:val="00B92034"/>
    <w:rsid w:val="00B92DBE"/>
    <w:rsid w:val="00B9498E"/>
    <w:rsid w:val="00B96C62"/>
    <w:rsid w:val="00BA453C"/>
    <w:rsid w:val="00BB3660"/>
    <w:rsid w:val="00BC44B3"/>
    <w:rsid w:val="00BC6436"/>
    <w:rsid w:val="00BD49A0"/>
    <w:rsid w:val="00BD52FE"/>
    <w:rsid w:val="00BD5436"/>
    <w:rsid w:val="00BE4B5A"/>
    <w:rsid w:val="00BE59AF"/>
    <w:rsid w:val="00BF12CF"/>
    <w:rsid w:val="00BF3136"/>
    <w:rsid w:val="00BF5928"/>
    <w:rsid w:val="00C02050"/>
    <w:rsid w:val="00C02F19"/>
    <w:rsid w:val="00C038F2"/>
    <w:rsid w:val="00C26075"/>
    <w:rsid w:val="00C26912"/>
    <w:rsid w:val="00C26969"/>
    <w:rsid w:val="00C3202D"/>
    <w:rsid w:val="00C41AB3"/>
    <w:rsid w:val="00C455CF"/>
    <w:rsid w:val="00C50C40"/>
    <w:rsid w:val="00C50E0F"/>
    <w:rsid w:val="00C57637"/>
    <w:rsid w:val="00C60EAB"/>
    <w:rsid w:val="00C62DA6"/>
    <w:rsid w:val="00C6622E"/>
    <w:rsid w:val="00C67C0E"/>
    <w:rsid w:val="00C73604"/>
    <w:rsid w:val="00C80C0B"/>
    <w:rsid w:val="00C8597A"/>
    <w:rsid w:val="00C87B0C"/>
    <w:rsid w:val="00C90668"/>
    <w:rsid w:val="00C91AB7"/>
    <w:rsid w:val="00C9238B"/>
    <w:rsid w:val="00CA0F41"/>
    <w:rsid w:val="00CA7436"/>
    <w:rsid w:val="00CC02A4"/>
    <w:rsid w:val="00CC61C1"/>
    <w:rsid w:val="00CD0231"/>
    <w:rsid w:val="00CF338C"/>
    <w:rsid w:val="00CF5376"/>
    <w:rsid w:val="00D06211"/>
    <w:rsid w:val="00D06861"/>
    <w:rsid w:val="00D073F8"/>
    <w:rsid w:val="00D079BD"/>
    <w:rsid w:val="00D07CFA"/>
    <w:rsid w:val="00D1431F"/>
    <w:rsid w:val="00D22A50"/>
    <w:rsid w:val="00D26A40"/>
    <w:rsid w:val="00D27C55"/>
    <w:rsid w:val="00D34B0E"/>
    <w:rsid w:val="00D466C1"/>
    <w:rsid w:val="00D55F72"/>
    <w:rsid w:val="00D711C7"/>
    <w:rsid w:val="00D71A81"/>
    <w:rsid w:val="00D73927"/>
    <w:rsid w:val="00D7480C"/>
    <w:rsid w:val="00D75F95"/>
    <w:rsid w:val="00D76BEB"/>
    <w:rsid w:val="00D8602C"/>
    <w:rsid w:val="00D86369"/>
    <w:rsid w:val="00D92154"/>
    <w:rsid w:val="00D928A3"/>
    <w:rsid w:val="00DA70DA"/>
    <w:rsid w:val="00DB028F"/>
    <w:rsid w:val="00DD4F45"/>
    <w:rsid w:val="00DD5C36"/>
    <w:rsid w:val="00DD7E6C"/>
    <w:rsid w:val="00DE1AD1"/>
    <w:rsid w:val="00DE58BA"/>
    <w:rsid w:val="00DE5BDD"/>
    <w:rsid w:val="00DF6ABC"/>
    <w:rsid w:val="00E02BDE"/>
    <w:rsid w:val="00E22A95"/>
    <w:rsid w:val="00E2597C"/>
    <w:rsid w:val="00E353D7"/>
    <w:rsid w:val="00E533D5"/>
    <w:rsid w:val="00E63C5D"/>
    <w:rsid w:val="00E66C28"/>
    <w:rsid w:val="00E66CB1"/>
    <w:rsid w:val="00E77521"/>
    <w:rsid w:val="00E77962"/>
    <w:rsid w:val="00E82EA5"/>
    <w:rsid w:val="00E85644"/>
    <w:rsid w:val="00E861D8"/>
    <w:rsid w:val="00E87D01"/>
    <w:rsid w:val="00E9332D"/>
    <w:rsid w:val="00E96E5B"/>
    <w:rsid w:val="00EA3122"/>
    <w:rsid w:val="00EA5998"/>
    <w:rsid w:val="00EB18EA"/>
    <w:rsid w:val="00EB1CFA"/>
    <w:rsid w:val="00EB3EC2"/>
    <w:rsid w:val="00EC4016"/>
    <w:rsid w:val="00EC687A"/>
    <w:rsid w:val="00EE690A"/>
    <w:rsid w:val="00EE731F"/>
    <w:rsid w:val="00EE7321"/>
    <w:rsid w:val="00EF2A5D"/>
    <w:rsid w:val="00EF6CC8"/>
    <w:rsid w:val="00F0272B"/>
    <w:rsid w:val="00F06D94"/>
    <w:rsid w:val="00F15271"/>
    <w:rsid w:val="00F23A49"/>
    <w:rsid w:val="00F24565"/>
    <w:rsid w:val="00F37AB6"/>
    <w:rsid w:val="00F451C5"/>
    <w:rsid w:val="00F46A34"/>
    <w:rsid w:val="00F53C4E"/>
    <w:rsid w:val="00F72D60"/>
    <w:rsid w:val="00F85980"/>
    <w:rsid w:val="00F85DB7"/>
    <w:rsid w:val="00F97E13"/>
    <w:rsid w:val="00FB0362"/>
    <w:rsid w:val="00FB4779"/>
    <w:rsid w:val="00FB7E77"/>
    <w:rsid w:val="00FC758F"/>
    <w:rsid w:val="00FD2ECA"/>
    <w:rsid w:val="00FE2264"/>
    <w:rsid w:val="00FF0AF0"/>
    <w:rsid w:val="00FF1132"/>
    <w:rsid w:val="00FF33B3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8849C8"/>
  <w15:docId w15:val="{5950A86B-84FD-D147-BD60-E58E1DD5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146D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039C4"/>
    <w:pPr>
      <w:shd w:val="clear" w:color="auto" w:fill="FFD966"/>
      <w:spacing w:before="360" w:after="240"/>
      <w:jc w:val="center"/>
      <w:outlineLvl w:val="0"/>
    </w:pPr>
    <w:rPr>
      <w:rFonts w:ascii="Calibri" w:hAnsi="Calibri"/>
      <w:b/>
      <w:cap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A039C4"/>
    <w:pPr>
      <w:shd w:val="clear" w:color="auto" w:fill="FFD966"/>
      <w:spacing w:before="240" w:after="120"/>
      <w:ind w:left="142" w:right="4824" w:hanging="142"/>
      <w:outlineLvl w:val="1"/>
    </w:pPr>
    <w:rPr>
      <w:rFonts w:ascii="Calibri" w:hAnsi="Calibri"/>
      <w:b/>
      <w:smallCap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82CF0"/>
    <w:rPr>
      <w:rFonts w:ascii="MetaNormal-Roman" w:hAnsi="MetaNormal-Roman"/>
      <w:sz w:val="22"/>
    </w:rPr>
  </w:style>
  <w:style w:type="character" w:styleId="Hyperlink">
    <w:name w:val="Hyperlink"/>
    <w:rsid w:val="00582CF0"/>
    <w:rPr>
      <w:color w:val="0000FF"/>
      <w:u w:val="single"/>
    </w:rPr>
  </w:style>
  <w:style w:type="paragraph" w:styleId="BodyText2">
    <w:name w:val="Body Text 2"/>
    <w:basedOn w:val="Normal"/>
    <w:rsid w:val="00582CF0"/>
    <w:rPr>
      <w:sz w:val="24"/>
      <w:lang w:val="en-US"/>
    </w:rPr>
  </w:style>
  <w:style w:type="paragraph" w:styleId="Header">
    <w:name w:val="header"/>
    <w:basedOn w:val="Normal"/>
    <w:link w:val="HeaderChar"/>
    <w:uiPriority w:val="99"/>
    <w:rsid w:val="00582CF0"/>
    <w:pPr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rsid w:val="002F146D"/>
    <w:pPr>
      <w:pBdr>
        <w:top w:val="single" w:sz="4" w:space="1" w:color="auto"/>
      </w:pBdr>
      <w:tabs>
        <w:tab w:val="center" w:pos="4513"/>
        <w:tab w:val="right" w:pos="9026"/>
      </w:tabs>
      <w:jc w:val="right"/>
    </w:pPr>
    <w:rPr>
      <w:rFonts w:ascii="Calibri" w:eastAsiaTheme="minorHAnsi" w:hAnsi="Calibri" w:cstheme="minorBidi"/>
      <w:lang w:val="en-US"/>
    </w:rPr>
  </w:style>
  <w:style w:type="character" w:styleId="PageNumber">
    <w:name w:val="page number"/>
    <w:basedOn w:val="DefaultParagraphFont"/>
    <w:rsid w:val="00582CF0"/>
  </w:style>
  <w:style w:type="paragraph" w:styleId="ListBullet">
    <w:name w:val="List Bullet"/>
    <w:basedOn w:val="Normal"/>
    <w:autoRedefine/>
    <w:rsid w:val="00582CF0"/>
    <w:pPr>
      <w:numPr>
        <w:numId w:val="1"/>
      </w:numPr>
    </w:pPr>
  </w:style>
  <w:style w:type="paragraph" w:customStyle="1" w:styleId="Subhead2">
    <w:name w:val="Subhead 2"/>
    <w:basedOn w:val="Normal"/>
    <w:rsid w:val="00582CF0"/>
    <w:rPr>
      <w:rFonts w:ascii="Garamond" w:hAnsi="Garamond"/>
      <w:b/>
      <w:sz w:val="28"/>
    </w:rPr>
  </w:style>
  <w:style w:type="paragraph" w:customStyle="1" w:styleId="Subhead1">
    <w:name w:val="Subhead 1"/>
    <w:basedOn w:val="Normal"/>
    <w:rsid w:val="00582CF0"/>
    <w:rPr>
      <w:rFonts w:ascii="Garamond" w:hAnsi="Garamond"/>
      <w:b/>
      <w:noProof/>
      <w:sz w:val="36"/>
    </w:rPr>
  </w:style>
  <w:style w:type="paragraph" w:styleId="TOC2">
    <w:name w:val="toc 2"/>
    <w:basedOn w:val="Normal"/>
    <w:next w:val="Normal"/>
    <w:autoRedefine/>
    <w:semiHidden/>
    <w:rsid w:val="00582CF0"/>
    <w:pPr>
      <w:ind w:left="200"/>
    </w:pPr>
  </w:style>
  <w:style w:type="paragraph" w:styleId="TOC1">
    <w:name w:val="toc 1"/>
    <w:basedOn w:val="Normal"/>
    <w:next w:val="Normal"/>
    <w:autoRedefine/>
    <w:semiHidden/>
    <w:rsid w:val="00582CF0"/>
    <w:pPr>
      <w:spacing w:line="360" w:lineRule="auto"/>
    </w:pPr>
    <w:rPr>
      <w:rFonts w:ascii="Arial" w:hAnsi="Arial"/>
      <w:sz w:val="24"/>
    </w:rPr>
  </w:style>
  <w:style w:type="paragraph" w:styleId="TOC3">
    <w:name w:val="toc 3"/>
    <w:basedOn w:val="Normal"/>
    <w:next w:val="Normal"/>
    <w:autoRedefine/>
    <w:semiHidden/>
    <w:rsid w:val="00582CF0"/>
    <w:pPr>
      <w:ind w:left="400"/>
    </w:pPr>
  </w:style>
  <w:style w:type="paragraph" w:styleId="TOC4">
    <w:name w:val="toc 4"/>
    <w:basedOn w:val="Normal"/>
    <w:next w:val="Normal"/>
    <w:autoRedefine/>
    <w:semiHidden/>
    <w:rsid w:val="00582CF0"/>
    <w:pPr>
      <w:ind w:left="600"/>
    </w:pPr>
  </w:style>
  <w:style w:type="paragraph" w:styleId="TOC5">
    <w:name w:val="toc 5"/>
    <w:basedOn w:val="Normal"/>
    <w:next w:val="Normal"/>
    <w:autoRedefine/>
    <w:semiHidden/>
    <w:rsid w:val="00582CF0"/>
    <w:pPr>
      <w:ind w:left="800"/>
    </w:pPr>
  </w:style>
  <w:style w:type="paragraph" w:styleId="TOC6">
    <w:name w:val="toc 6"/>
    <w:basedOn w:val="Normal"/>
    <w:next w:val="Normal"/>
    <w:autoRedefine/>
    <w:semiHidden/>
    <w:rsid w:val="00582CF0"/>
    <w:pPr>
      <w:ind w:left="1000"/>
    </w:pPr>
  </w:style>
  <w:style w:type="paragraph" w:styleId="TOC7">
    <w:name w:val="toc 7"/>
    <w:basedOn w:val="Normal"/>
    <w:next w:val="Normal"/>
    <w:autoRedefine/>
    <w:semiHidden/>
    <w:rsid w:val="00582CF0"/>
    <w:pPr>
      <w:ind w:left="1200"/>
    </w:pPr>
  </w:style>
  <w:style w:type="paragraph" w:styleId="TOC8">
    <w:name w:val="toc 8"/>
    <w:basedOn w:val="Normal"/>
    <w:next w:val="Normal"/>
    <w:autoRedefine/>
    <w:semiHidden/>
    <w:rsid w:val="00582CF0"/>
    <w:pPr>
      <w:ind w:left="1400"/>
    </w:pPr>
  </w:style>
  <w:style w:type="paragraph" w:styleId="TOC9">
    <w:name w:val="toc 9"/>
    <w:basedOn w:val="Normal"/>
    <w:next w:val="Normal"/>
    <w:autoRedefine/>
    <w:semiHidden/>
    <w:rsid w:val="00582CF0"/>
    <w:pPr>
      <w:ind w:left="1600"/>
    </w:pPr>
  </w:style>
  <w:style w:type="paragraph" w:styleId="Title">
    <w:name w:val="Title"/>
    <w:basedOn w:val="Normal"/>
    <w:qFormat/>
    <w:rsid w:val="00582CF0"/>
    <w:pPr>
      <w:jc w:val="center"/>
    </w:pPr>
    <w:rPr>
      <w:rFonts w:ascii="Arial" w:hAnsi="Arial" w:cs="Arial"/>
      <w:b/>
      <w:bCs/>
      <w:i/>
      <w:iCs/>
      <w:sz w:val="24"/>
    </w:rPr>
  </w:style>
  <w:style w:type="table" w:styleId="TableGrid">
    <w:name w:val="Table Grid"/>
    <w:basedOn w:val="TableNormal"/>
    <w:rsid w:val="005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">
    <w:name w:val="BodyText"/>
    <w:basedOn w:val="Normal"/>
    <w:rsid w:val="00363CFF"/>
    <w:pPr>
      <w:ind w:left="567"/>
      <w:jc w:val="both"/>
    </w:pPr>
    <w:rPr>
      <w:rFonts w:ascii="Arial" w:hAnsi="Arial"/>
      <w:sz w:val="24"/>
      <w:lang w:eastAsia="en-AU"/>
    </w:rPr>
  </w:style>
  <w:style w:type="paragraph" w:styleId="BalloonText">
    <w:name w:val="Balloon Text"/>
    <w:basedOn w:val="Normal"/>
    <w:semiHidden/>
    <w:rsid w:val="005202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374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801CD5"/>
    <w:rPr>
      <w:sz w:val="24"/>
      <w:lang w:val="en-AU"/>
    </w:rPr>
  </w:style>
  <w:style w:type="character" w:customStyle="1" w:styleId="FooterChar">
    <w:name w:val="Footer Char"/>
    <w:link w:val="Footer"/>
    <w:uiPriority w:val="99"/>
    <w:rsid w:val="002F146D"/>
    <w:rPr>
      <w:rFonts w:ascii="Calibri" w:eastAsiaTheme="minorHAnsi" w:hAnsi="Calibri" w:cstheme="minorBidi"/>
      <w:lang w:val="en-US" w:eastAsia="en-US"/>
    </w:rPr>
  </w:style>
  <w:style w:type="paragraph" w:styleId="DocumentMap">
    <w:name w:val="Document Map"/>
    <w:basedOn w:val="Normal"/>
    <w:semiHidden/>
    <w:rsid w:val="00CA7436"/>
    <w:pPr>
      <w:shd w:val="clear" w:color="auto" w:fill="000080"/>
    </w:pPr>
    <w:rPr>
      <w:rFonts w:ascii="Tahoma" w:hAnsi="Tahoma" w:cs="Tahoma"/>
    </w:rPr>
  </w:style>
  <w:style w:type="character" w:customStyle="1" w:styleId="Heading1Char">
    <w:name w:val="Heading 1 Char"/>
    <w:basedOn w:val="DefaultParagraphFont"/>
    <w:link w:val="Heading1"/>
    <w:rsid w:val="00A039C4"/>
    <w:rPr>
      <w:rFonts w:ascii="Calibri" w:hAnsi="Calibri"/>
      <w:b/>
      <w:caps/>
      <w:sz w:val="32"/>
      <w:szCs w:val="32"/>
      <w:shd w:val="clear" w:color="auto" w:fill="FFD966"/>
      <w:lang w:val="en-US" w:eastAsia="en-US"/>
    </w:rPr>
  </w:style>
  <w:style w:type="character" w:customStyle="1" w:styleId="Heading2Char">
    <w:name w:val="Heading 2 Char"/>
    <w:link w:val="Heading2"/>
    <w:rsid w:val="00A039C4"/>
    <w:rPr>
      <w:rFonts w:ascii="Calibri" w:hAnsi="Calibri"/>
      <w:b/>
      <w:smallCaps/>
      <w:sz w:val="24"/>
      <w:szCs w:val="24"/>
      <w:shd w:val="clear" w:color="auto" w:fill="FFD966"/>
      <w:lang w:val="en-US" w:eastAsia="en-US"/>
    </w:rPr>
  </w:style>
  <w:style w:type="paragraph" w:customStyle="1" w:styleId="TableText">
    <w:name w:val="Table Text"/>
    <w:basedOn w:val="Normal"/>
    <w:qFormat/>
    <w:rsid w:val="00A039C4"/>
    <w:pPr>
      <w:tabs>
        <w:tab w:val="left" w:pos="1985"/>
        <w:tab w:val="right" w:leader="underscore" w:pos="9809"/>
      </w:tabs>
      <w:spacing w:before="60" w:after="60"/>
    </w:pPr>
    <w:rPr>
      <w:rFonts w:ascii="Calibri" w:hAnsi="Calibri"/>
      <w:sz w:val="22"/>
      <w:szCs w:val="22"/>
    </w:rPr>
  </w:style>
  <w:style w:type="paragraph" w:customStyle="1" w:styleId="TableTextHeading">
    <w:name w:val="Table Text Heading"/>
    <w:basedOn w:val="TableText"/>
    <w:qFormat/>
    <w:rsid w:val="004852FF"/>
    <w:rPr>
      <w:b/>
    </w:rPr>
  </w:style>
  <w:style w:type="character" w:styleId="Emphasis">
    <w:name w:val="Emphasis"/>
    <w:basedOn w:val="DefaultParagraphFont"/>
    <w:qFormat/>
    <w:rsid w:val="000154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07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4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ustomXml" Target="ink/ink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Style%20Guide%20V.I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4T01:40:45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1 253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23:28:00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23:28:32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1 247 24575,'5'1'0,"0"0"0,0 1 0,0-1 0,0 1 0,-1 0 0,1 0 0,0 0 0,-1 1 0,1-1 0,-1 1 0,0 0 0,6 5 0,-5-4 0,0 0 0,1 0 0,-1 0 0,1-1 0,0 0 0,10 4 0,-14-6 0,0-1 0,1 1 0,-1-1 0,0 0 0,1 0 0,-1 0 0,0 0 0,0-1 0,1 1 0,-1-1 0,0 1 0,0-1 0,0 0 0,0 0 0,0 1 0,0-2 0,0 1 0,0 0 0,0 0 0,0-1 0,0 1 0,-1-1 0,1 1 0,1-3 0,16-15 0,28-45 0,-32 44 0,1-2 0,24-23 0,-15 22-455,-1-2 0,22-29 0,-34 37-6371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23:30:49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90C0C-6484-4064-A806-2F64360F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 Guide V.I.dot</Template>
  <TotalTime>28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Recruitment Kit</vt:lpstr>
    </vt:vector>
  </TitlesOfParts>
  <Company>QCS &amp; H ITC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Recruitment Kit</dc:title>
  <dc:subject/>
  <dc:creator>Hibiscus Hibiscus</dc:creator>
  <cp:keywords/>
  <cp:lastModifiedBy>Bryan K.B</cp:lastModifiedBy>
  <cp:revision>10</cp:revision>
  <cp:lastPrinted>2011-07-05T04:10:00Z</cp:lastPrinted>
  <dcterms:created xsi:type="dcterms:W3CDTF">2024-12-03T23:37:00Z</dcterms:created>
  <dcterms:modified xsi:type="dcterms:W3CDTF">2024-12-08T03:43:00Z</dcterms:modified>
</cp:coreProperties>
</file>